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er1.xml" ContentType="application/vnd.openxmlformats-officedocument.wordprocessingml.foot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customXml/itemProps1.xml" ContentType="application/vnd.openxmlformats-officedocument.customXmlProperties+xml"/>
  <Override PartName="/word/styles.xml" ContentType="application/vnd.openxmlformats-officedocument.wordprocessingml.styles+xml"/>
  <Override PartName="/docProps/app.xml" ContentType="application/vnd.openxmlformats-officedocument.extended-properties+xml"/>
  <Override PartName="/docProps/core.xml" ContentType="application/vnd.openxmlformats-package.core-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body>
    <w:p w:rsidR="2A162CAC" w:rsidP="4C82557C" w:rsidRDefault="2A162CAC" w14:paraId="59377788" w14:textId="1594A353">
      <w:pPr>
        <w:pStyle w:val="Normal"/>
        <w:jc w:val="center"/>
        <w:rPr>
          <w:b w:val="1"/>
          <w:bCs w:val="1"/>
        </w:rPr>
      </w:pPr>
      <w:r w:rsidRPr="4C82557C" w:rsidR="2A162CAC">
        <w:rPr>
          <w:b w:val="1"/>
          <w:bCs w:val="1"/>
        </w:rPr>
        <w:t>Reflecting on 2024 - A year of change and discovery</w:t>
      </w:r>
    </w:p>
    <w:p w:rsidR="037D179B" w:rsidP="4C82557C" w:rsidRDefault="037D179B" w14:paraId="551E65C3" w14:textId="3B14C13A">
      <w:pPr>
        <w:pStyle w:val="Normal"/>
        <w:jc w:val="center"/>
        <w:rPr>
          <w:b w:val="1"/>
          <w:bCs w:val="1"/>
        </w:rPr>
      </w:pPr>
      <w:r w:rsidRPr="4C82557C" w:rsidR="037D179B">
        <w:rPr>
          <w:b w:val="1"/>
          <w:bCs w:val="1"/>
        </w:rPr>
        <w:t xml:space="preserve">Behind the Genes </w:t>
      </w:r>
      <w:r w:rsidRPr="4C82557C" w:rsidR="49B987E8">
        <w:rPr>
          <w:b w:val="1"/>
          <w:bCs w:val="1"/>
        </w:rPr>
        <w:t>transcript</w:t>
      </w:r>
    </w:p>
    <w:p w:rsidR="4C82557C" w:rsidP="4C82557C" w:rsidRDefault="4C82557C" w14:paraId="3BF87D87" w14:textId="66BFF094">
      <w:pPr>
        <w:pStyle w:val="Normal"/>
        <w:rPr>
          <w:b w:val="1"/>
          <w:bCs w:val="1"/>
        </w:rPr>
      </w:pPr>
    </w:p>
    <w:p w:rsidR="007755D1" w:rsidP="4C82557C" w:rsidRDefault="007755D1" w14:paraId="4D9B2E38" w14:textId="43DB8A1E">
      <w:pPr>
        <w:pStyle w:val="Normal"/>
        <w:rPr>
          <w:b w:val="1"/>
          <w:bCs w:val="1"/>
        </w:rPr>
      </w:pPr>
      <w:r w:rsidRPr="4C82557C" w:rsidR="0CE1127E">
        <w:rPr>
          <w:b w:val="1"/>
          <w:bCs w:val="1"/>
        </w:rPr>
        <w:t>Adam</w:t>
      </w:r>
      <w:r w:rsidRPr="4C82557C" w:rsidR="0CE1127E">
        <w:rPr>
          <w:b w:val="1"/>
          <w:bCs w:val="1"/>
        </w:rPr>
        <w:t xml:space="preserve">: </w:t>
      </w:r>
      <w:r w:rsidRPr="4C82557C" w:rsidR="007755D1">
        <w:rPr>
          <w:b w:val="1"/>
          <w:bCs w:val="1"/>
        </w:rPr>
        <w:t>Welcome to Behind the Genes.</w:t>
      </w:r>
    </w:p>
    <w:p w:rsidRPr="002A18B7" w:rsidR="004F7C1E" w:rsidP="4C82557C" w:rsidRDefault="004F7C1E" w14:paraId="7290E0F4" w14:textId="5AA7164C">
      <w:pPr>
        <w:pStyle w:val="Normal"/>
      </w:pPr>
      <w:r w:rsidRPr="4C82557C" w:rsidR="4FDEA409">
        <w:rPr>
          <w:b w:val="1"/>
          <w:bCs w:val="1"/>
        </w:rPr>
        <w:t>Rich:</w:t>
      </w:r>
      <w:r w:rsidRPr="4C82557C" w:rsidR="1B6B50E3">
        <w:rPr>
          <w:b w:val="1"/>
          <w:bCs w:val="1"/>
        </w:rPr>
        <w:t xml:space="preserve"> </w:t>
      </w:r>
      <w:r w:rsidR="1B6B50E3">
        <w:rPr>
          <w:b w:val="0"/>
          <w:bCs w:val="0"/>
        </w:rPr>
        <w:t>O</w:t>
      </w:r>
      <w:r w:rsidR="007755D1">
        <w:rPr/>
        <w:t xml:space="preserve">ur vision at Genomics England </w:t>
      </w:r>
      <w:r w:rsidR="003B279A">
        <w:rPr/>
        <w:t>is a world where</w:t>
      </w:r>
      <w:r w:rsidR="007755D1">
        <w:rPr/>
        <w:t xml:space="preserve"> everyone can </w:t>
      </w:r>
      <w:r w:rsidR="007755D1">
        <w:rPr/>
        <w:t>b</w:t>
      </w:r>
      <w:r w:rsidR="007755D1">
        <w:rPr/>
        <w:t>enefit</w:t>
      </w:r>
      <w:r w:rsidR="007755D1">
        <w:rPr/>
        <w:t xml:space="preserve"> </w:t>
      </w:r>
      <w:r w:rsidR="007755D1">
        <w:rPr/>
        <w:t>from genomic healthcare</w:t>
      </w:r>
      <w:r w:rsidR="00EC34BD">
        <w:rPr/>
        <w:t xml:space="preserve">, thinking about how we ensure the lessons </w:t>
      </w:r>
      <w:r w:rsidR="00EC34BD">
        <w:rPr/>
        <w:t>w</w:t>
      </w:r>
      <w:r w:rsidR="00EC34BD">
        <w:rPr/>
        <w:t>e’ve</w:t>
      </w:r>
      <w:r w:rsidR="00EC34BD">
        <w:rPr/>
        <w:t xml:space="preserve"> </w:t>
      </w:r>
      <w:r w:rsidR="00EC34BD">
        <w:rPr/>
        <w:t xml:space="preserve">learnt through our diverse data programme is embedded across </w:t>
      </w:r>
      <w:r w:rsidR="00EC34BD">
        <w:rPr/>
        <w:t>a</w:t>
      </w:r>
      <w:r w:rsidR="00EC34BD">
        <w:rPr/>
        <w:t>ll of</w:t>
      </w:r>
      <w:r w:rsidR="00EC34BD">
        <w:rPr/>
        <w:t xml:space="preserve"> </w:t>
      </w:r>
      <w:r w:rsidR="00EC34BD">
        <w:rPr/>
        <w:t>our work</w:t>
      </w:r>
      <w:r w:rsidR="008262A1">
        <w:rPr/>
        <w:t xml:space="preserve">.  </w:t>
      </w:r>
      <w:r w:rsidR="008262A1">
        <w:rPr/>
        <w:t>S</w:t>
      </w:r>
      <w:r w:rsidR="00EC34BD">
        <w:rPr/>
        <w:t xml:space="preserve">o that </w:t>
      </w:r>
      <w:r w:rsidR="008262A1">
        <w:rPr/>
        <w:t xml:space="preserve">word “everyone” applies to people in lots of </w:t>
      </w:r>
      <w:r w:rsidR="008262A1">
        <w:rPr/>
        <w:t>d</w:t>
      </w:r>
      <w:r w:rsidR="008262A1">
        <w:rPr/>
        <w:t>ifferent ways</w:t>
      </w:r>
      <w:r w:rsidR="008262A1">
        <w:rPr/>
        <w:t>,</w:t>
      </w:r>
      <w:r w:rsidR="008262A1">
        <w:rPr/>
        <w:t xml:space="preserve"> different communities people come from, different socioeconomic backgrounds, making sure that equity is baked into </w:t>
      </w:r>
      <w:r w:rsidR="008262A1">
        <w:rPr/>
        <w:t>a</w:t>
      </w:r>
      <w:r w:rsidR="008262A1">
        <w:rPr/>
        <w:t>ll of</w:t>
      </w:r>
      <w:r w:rsidR="008262A1">
        <w:rPr/>
        <w:t xml:space="preserve"> </w:t>
      </w:r>
      <w:r w:rsidR="008262A1">
        <w:rPr/>
        <w:t>our work</w:t>
      </w:r>
      <w:r w:rsidR="008262A1">
        <w:rPr/>
        <w:t xml:space="preserve">.  </w:t>
      </w:r>
      <w:r w:rsidR="008262A1">
        <w:rPr/>
        <w:t xml:space="preserve">And there’s real opportunity for </w:t>
      </w:r>
      <w:r w:rsidR="004F7C1E">
        <w:rPr/>
        <w:t xml:space="preserve">genomics to play a broader role than in rare conditions and in cancer, </w:t>
      </w:r>
      <w:r w:rsidR="004F7C1E">
        <w:rPr/>
        <w:t>w</w:t>
      </w:r>
      <w:r w:rsidR="004F7C1E">
        <w:rPr/>
        <w:t>e’re</w:t>
      </w:r>
      <w:r w:rsidR="004F7C1E">
        <w:rPr/>
        <w:t xml:space="preserve"> </w:t>
      </w:r>
      <w:r w:rsidR="004F7C1E">
        <w:rPr/>
        <w:t xml:space="preserve">proud of the impact </w:t>
      </w:r>
      <w:r w:rsidR="004F7C1E">
        <w:rPr/>
        <w:t>w</w:t>
      </w:r>
      <w:r w:rsidR="004F7C1E">
        <w:rPr/>
        <w:t>e’re</w:t>
      </w:r>
      <w:r w:rsidR="004F7C1E">
        <w:rPr/>
        <w:t xml:space="preserve"> </w:t>
      </w:r>
      <w:r w:rsidR="004F7C1E">
        <w:rPr/>
        <w:t>already having there, and we should really look to the future.</w:t>
      </w:r>
    </w:p>
    <w:p w:rsidR="004C3742" w:rsidP="4C82557C" w:rsidRDefault="004C3742" w14:paraId="18761BEB" w14:textId="4FD891BE">
      <w:pPr>
        <w:pStyle w:val="Normal"/>
        <w:rPr>
          <w:b w:val="1"/>
          <w:bCs w:val="1"/>
        </w:rPr>
      </w:pPr>
      <w:r w:rsidRPr="4C82557C" w:rsidR="0CE1127E">
        <w:rPr>
          <w:b w:val="1"/>
          <w:bCs w:val="1"/>
        </w:rPr>
        <w:t>Adam:</w:t>
      </w:r>
      <w:r w:rsidRPr="4C82557C" w:rsidR="0DE108A9">
        <w:rPr>
          <w:b w:val="1"/>
          <w:bCs w:val="1"/>
        </w:rPr>
        <w:t xml:space="preserve"> </w:t>
      </w:r>
      <w:r w:rsidRPr="4C82557C" w:rsidR="004F7C1E">
        <w:rPr>
          <w:b w:val="1"/>
          <w:bCs w:val="1"/>
        </w:rPr>
        <w:t xml:space="preserve">My name is </w:t>
      </w:r>
      <w:r w:rsidRPr="4C82557C" w:rsidR="00B25336">
        <w:rPr>
          <w:b w:val="1"/>
          <w:bCs w:val="1"/>
        </w:rPr>
        <w:t>Adam Clatworthy</w:t>
      </w:r>
      <w:r w:rsidRPr="4C82557C" w:rsidR="00DC3AEB">
        <w:rPr>
          <w:b w:val="1"/>
          <w:bCs w:val="1"/>
        </w:rPr>
        <w:t xml:space="preserve">, and </w:t>
      </w:r>
      <w:r w:rsidRPr="4C82557C" w:rsidR="00DC3AEB">
        <w:rPr>
          <w:b w:val="1"/>
          <w:bCs w:val="1"/>
        </w:rPr>
        <w:t>I’m</w:t>
      </w:r>
      <w:r w:rsidRPr="4C82557C" w:rsidR="00DC3AEB">
        <w:rPr>
          <w:b w:val="1"/>
          <w:bCs w:val="1"/>
        </w:rPr>
        <w:t xml:space="preserve"> the Vice</w:t>
      </w:r>
      <w:r w:rsidRPr="4C82557C" w:rsidR="293B2E7B">
        <w:rPr>
          <w:b w:val="1"/>
          <w:bCs w:val="1"/>
        </w:rPr>
        <w:t>-</w:t>
      </w:r>
      <w:r w:rsidRPr="4C82557C" w:rsidR="00DC3AEB">
        <w:rPr>
          <w:b w:val="1"/>
          <w:bCs w:val="1"/>
        </w:rPr>
        <w:t xml:space="preserve">Chair for rare conditions on the </w:t>
      </w:r>
      <w:r w:rsidRPr="4C82557C" w:rsidR="1E19B6CE">
        <w:rPr>
          <w:b w:val="1"/>
          <w:bCs w:val="1"/>
        </w:rPr>
        <w:t>P</w:t>
      </w:r>
      <w:r w:rsidRPr="4C82557C" w:rsidR="00DC3AEB">
        <w:rPr>
          <w:b w:val="1"/>
          <w:bCs w:val="1"/>
        </w:rPr>
        <w:t xml:space="preserve">articipant </w:t>
      </w:r>
      <w:r w:rsidRPr="4C82557C" w:rsidR="057E2B0D">
        <w:rPr>
          <w:b w:val="1"/>
          <w:bCs w:val="1"/>
        </w:rPr>
        <w:t>P</w:t>
      </w:r>
      <w:r w:rsidRPr="4C82557C" w:rsidR="00DC3AEB">
        <w:rPr>
          <w:b w:val="1"/>
          <w:bCs w:val="1"/>
        </w:rPr>
        <w:t xml:space="preserve">anel at </w:t>
      </w:r>
      <w:r w:rsidRPr="4C82557C" w:rsidR="00A00D56">
        <w:rPr>
          <w:b w:val="1"/>
          <w:bCs w:val="1"/>
        </w:rPr>
        <w:t>Genomics England</w:t>
      </w:r>
      <w:r w:rsidRPr="4C82557C" w:rsidR="00A00D56">
        <w:rPr>
          <w:b w:val="1"/>
          <w:bCs w:val="1"/>
        </w:rPr>
        <w:t xml:space="preserve">.  </w:t>
      </w:r>
      <w:r w:rsidRPr="4C82557C" w:rsidR="00A00D56">
        <w:rPr>
          <w:b w:val="1"/>
          <w:bCs w:val="1"/>
        </w:rPr>
        <w:t xml:space="preserve">On today’s episode, </w:t>
      </w:r>
      <w:r w:rsidRPr="4C82557C" w:rsidR="00A00D56">
        <w:rPr>
          <w:b w:val="1"/>
          <w:bCs w:val="1"/>
        </w:rPr>
        <w:t>I’m</w:t>
      </w:r>
      <w:r w:rsidRPr="4C82557C" w:rsidR="00A00D56">
        <w:rPr>
          <w:b w:val="1"/>
          <w:bCs w:val="1"/>
        </w:rPr>
        <w:t xml:space="preserve"> going to be joined by Rich Scott, </w:t>
      </w:r>
      <w:r w:rsidRPr="4C82557C" w:rsidR="005D1C3C">
        <w:rPr>
          <w:b w:val="1"/>
          <w:bCs w:val="1"/>
        </w:rPr>
        <w:t>CEO of Genomics England</w:t>
      </w:r>
      <w:r w:rsidRPr="4C82557C" w:rsidR="005D1C3C">
        <w:rPr>
          <w:b w:val="1"/>
          <w:bCs w:val="1"/>
        </w:rPr>
        <w:t xml:space="preserve">.  </w:t>
      </w:r>
      <w:r w:rsidRPr="4C82557C" w:rsidR="005D1C3C">
        <w:rPr>
          <w:b w:val="1"/>
          <w:bCs w:val="1"/>
        </w:rPr>
        <w:t>We’re</w:t>
      </w:r>
      <w:r w:rsidRPr="4C82557C" w:rsidR="005D1C3C">
        <w:rPr>
          <w:b w:val="1"/>
          <w:bCs w:val="1"/>
        </w:rPr>
        <w:t xml:space="preserve"> going to be </w:t>
      </w:r>
      <w:r w:rsidRPr="4C82557C" w:rsidR="005D1C3C">
        <w:rPr>
          <w:b w:val="1"/>
          <w:bCs w:val="1"/>
        </w:rPr>
        <w:t>taking a look</w:t>
      </w:r>
      <w:r w:rsidRPr="4C82557C" w:rsidR="005D1C3C">
        <w:rPr>
          <w:b w:val="1"/>
          <w:bCs w:val="1"/>
        </w:rPr>
        <w:t xml:space="preserve"> back at the key milestones from 2024 for Genomics </w:t>
      </w:r>
      <w:r w:rsidRPr="4C82557C" w:rsidR="005D1C3C">
        <w:rPr>
          <w:b w:val="1"/>
          <w:bCs w:val="1"/>
        </w:rPr>
        <w:t>England, and</w:t>
      </w:r>
      <w:r w:rsidRPr="4C82557C" w:rsidR="005D1C3C">
        <w:rPr>
          <w:b w:val="1"/>
          <w:bCs w:val="1"/>
        </w:rPr>
        <w:t xml:space="preserve"> really discussing our hopes and aspirations for the year ahead</w:t>
      </w:r>
      <w:r w:rsidRPr="4C82557C" w:rsidR="005D1C3C">
        <w:rPr>
          <w:b w:val="1"/>
          <w:bCs w:val="1"/>
        </w:rPr>
        <w:t xml:space="preserve">.  </w:t>
      </w:r>
      <w:r w:rsidRPr="4C82557C" w:rsidR="005D1C3C">
        <w:rPr>
          <w:b w:val="1"/>
          <w:bCs w:val="1"/>
        </w:rPr>
        <w:t xml:space="preserve">During this episode </w:t>
      </w:r>
      <w:r w:rsidRPr="4C82557C" w:rsidR="005D1C3C">
        <w:rPr>
          <w:b w:val="1"/>
          <w:bCs w:val="1"/>
        </w:rPr>
        <w:t>we’ll</w:t>
      </w:r>
      <w:r w:rsidRPr="4C82557C" w:rsidR="005D1C3C">
        <w:rPr>
          <w:b w:val="1"/>
          <w:bCs w:val="1"/>
        </w:rPr>
        <w:t xml:space="preserve"> also hear from some of our guests </w:t>
      </w:r>
      <w:r w:rsidRPr="4C82557C" w:rsidR="005D1C3C">
        <w:rPr>
          <w:b w:val="1"/>
          <w:bCs w:val="1"/>
        </w:rPr>
        <w:t>we’ve</w:t>
      </w:r>
      <w:r w:rsidRPr="4C82557C" w:rsidR="005D1C3C">
        <w:rPr>
          <w:b w:val="1"/>
          <w:bCs w:val="1"/>
        </w:rPr>
        <w:t xml:space="preserve"> had on the show this year, who have helped shape our discussions and shared some of their most impactful moments and insights</w:t>
      </w:r>
      <w:r w:rsidRPr="4C82557C" w:rsidR="005D1C3C">
        <w:rPr>
          <w:b w:val="1"/>
          <w:bCs w:val="1"/>
        </w:rPr>
        <w:t xml:space="preserve">.  </w:t>
      </w:r>
      <w:r w:rsidRPr="4C82557C" w:rsidR="005D1C3C">
        <w:rPr>
          <w:b w:val="1"/>
          <w:bCs w:val="1"/>
        </w:rPr>
        <w:t xml:space="preserve">And if </w:t>
      </w:r>
      <w:r w:rsidRPr="4C82557C" w:rsidR="005D1C3C">
        <w:rPr>
          <w:b w:val="1"/>
          <w:bCs w:val="1"/>
        </w:rPr>
        <w:t>you’d</w:t>
      </w:r>
      <w:r w:rsidRPr="4C82557C" w:rsidR="005D1C3C">
        <w:rPr>
          <w:b w:val="1"/>
          <w:bCs w:val="1"/>
        </w:rPr>
        <w:t xml:space="preserve"> like to listen to more like this, then please subscribe to Behind the Genes on your favourite podcast </w:t>
      </w:r>
      <w:r w:rsidRPr="4C82557C" w:rsidR="005D1C3C">
        <w:rPr>
          <w:b w:val="1"/>
          <w:bCs w:val="1"/>
        </w:rPr>
        <w:t>app.</w:t>
      </w:r>
      <w:r w:rsidRPr="4C82557C" w:rsidR="004C3742">
        <w:rPr>
          <w:b w:val="1"/>
          <w:bCs w:val="1"/>
        </w:rPr>
        <w:t xml:space="preserve">  </w:t>
      </w:r>
      <w:r w:rsidRPr="4C82557C" w:rsidR="004C3742">
        <w:rPr>
          <w:b w:val="1"/>
          <w:bCs w:val="1"/>
        </w:rPr>
        <w:t>So, with that, thanks for joining me, Rich, how are you doing?</w:t>
      </w:r>
    </w:p>
    <w:p w:rsidR="004C3742" w:rsidP="4C82557C" w:rsidRDefault="004C3742" w14:paraId="481F1D26" w14:textId="135042CC">
      <w:pPr>
        <w:pStyle w:val="Normal"/>
      </w:pPr>
      <w:r w:rsidRPr="4C82557C" w:rsidR="4FDEA409">
        <w:rPr>
          <w:b w:val="1"/>
          <w:bCs w:val="1"/>
        </w:rPr>
        <w:t>Rich:</w:t>
      </w:r>
      <w:r w:rsidR="1803BFC5">
        <w:rPr/>
        <w:t xml:space="preserve"> </w:t>
      </w:r>
      <w:r w:rsidR="004C3742">
        <w:rPr/>
        <w:t>I’m</w:t>
      </w:r>
      <w:r w:rsidR="004C3742">
        <w:rPr/>
        <w:t xml:space="preserve"> great, thanks for hosting today, </w:t>
      </w:r>
      <w:r w:rsidR="004C3742">
        <w:rPr/>
        <w:t>I</w:t>
      </w:r>
      <w:r w:rsidR="004C3742">
        <w:rPr/>
        <w:t>’m</w:t>
      </w:r>
      <w:r w:rsidR="004C3742">
        <w:rPr/>
        <w:t xml:space="preserve"> </w:t>
      </w:r>
      <w:r w:rsidR="004C3742">
        <w:rPr/>
        <w:t>really excited about it</w:t>
      </w:r>
      <w:r w:rsidR="004C3742">
        <w:rPr/>
        <w:t>.</w:t>
      </w:r>
      <w:r w:rsidR="004C3742">
        <w:rPr/>
        <w:t xml:space="preserve">  </w:t>
      </w:r>
    </w:p>
    <w:p w:rsidR="004C3742" w:rsidP="4C82557C" w:rsidRDefault="004C3742" w14:paraId="4A0CB358" w14:textId="23668A7D">
      <w:pPr>
        <w:pStyle w:val="Normal"/>
      </w:pPr>
      <w:r w:rsidRPr="4C82557C" w:rsidR="0CE1127E">
        <w:rPr>
          <w:b w:val="1"/>
          <w:bCs w:val="1"/>
        </w:rPr>
        <w:t>Adam</w:t>
      </w:r>
      <w:r w:rsidRPr="4C82557C" w:rsidR="0CE1127E">
        <w:rPr>
          <w:b w:val="1"/>
          <w:bCs w:val="1"/>
        </w:rPr>
        <w:t>:</w:t>
      </w:r>
      <w:r w:rsidRPr="4C82557C" w:rsidR="530FA8F9">
        <w:rPr>
          <w:b w:val="1"/>
          <w:bCs w:val="1"/>
        </w:rPr>
        <w:t xml:space="preserve"> </w:t>
      </w:r>
      <w:r w:rsidRPr="4C82557C" w:rsidR="004C3742">
        <w:rPr>
          <w:b w:val="1"/>
          <w:bCs w:val="1"/>
        </w:rPr>
        <w:t xml:space="preserve">So, Rich, </w:t>
      </w:r>
      <w:r w:rsidRPr="4C82557C" w:rsidR="004C3742">
        <w:rPr>
          <w:b w:val="1"/>
          <w:bCs w:val="1"/>
        </w:rPr>
        <w:t>it’s</w:t>
      </w:r>
      <w:r w:rsidRPr="4C82557C" w:rsidR="004C3742">
        <w:rPr>
          <w:b w:val="1"/>
          <w:bCs w:val="1"/>
        </w:rPr>
        <w:t xml:space="preserve"> been a pretty exciting year for you, </w:t>
      </w:r>
      <w:r w:rsidRPr="4C82557C" w:rsidR="004C3742">
        <w:rPr>
          <w:b w:val="1"/>
          <w:bCs w:val="1"/>
        </w:rPr>
        <w:t>you’ve</w:t>
      </w:r>
      <w:r w:rsidRPr="4C82557C" w:rsidR="004C3742">
        <w:rPr>
          <w:b w:val="1"/>
          <w:bCs w:val="1"/>
        </w:rPr>
        <w:t xml:space="preserve"> taken on the CEO role at Genomics England full-time, so why don’t you just start by telling us about how those first few months have been for you?</w:t>
      </w:r>
    </w:p>
    <w:p w:rsidR="00B26B4C" w:rsidP="4C82557C" w:rsidRDefault="00B26B4C" w14:paraId="20EA9F3A" w14:textId="0CDCBDAF">
      <w:pPr>
        <w:pStyle w:val="Normal"/>
      </w:pPr>
      <w:r w:rsidRPr="4C82557C" w:rsidR="4FDEA409">
        <w:rPr>
          <w:b w:val="1"/>
          <w:bCs w:val="1"/>
        </w:rPr>
        <w:t>Rich:</w:t>
      </w:r>
      <w:r w:rsidRPr="4C82557C" w:rsidR="23F33FB4">
        <w:rPr>
          <w:b w:val="1"/>
          <w:bCs w:val="1"/>
        </w:rPr>
        <w:t xml:space="preserve"> </w:t>
      </w:r>
      <w:r w:rsidR="004C3742">
        <w:rPr/>
        <w:t>It’s</w:t>
      </w:r>
      <w:r w:rsidR="004C3742">
        <w:rPr/>
        <w:t xml:space="preserve"> been </w:t>
      </w:r>
      <w:r w:rsidR="004C3742">
        <w:rPr/>
        <w:t>a</w:t>
      </w:r>
      <w:r w:rsidR="004C3742">
        <w:rPr/>
        <w:t xml:space="preserve"> really exciting</w:t>
      </w:r>
      <w:r w:rsidR="004C3742">
        <w:rPr/>
        <w:t xml:space="preserve"> </w:t>
      </w:r>
      <w:r w:rsidR="004C3742">
        <w:rPr/>
        <w:t>year, I think for us overall at Genomics England, and obviously personally taking on the CEO role, which is an enormous privilege</w:t>
      </w:r>
      <w:r w:rsidR="004C3742">
        <w:rPr/>
        <w:t>.</w:t>
      </w:r>
      <w:r w:rsidR="004C3742">
        <w:rPr/>
        <w:t xml:space="preserve">  </w:t>
      </w:r>
      <w:r w:rsidR="001F1829">
        <w:rPr/>
        <w:t>I</w:t>
      </w:r>
      <w:r w:rsidR="001F1829">
        <w:rPr/>
        <w:t>’ve</w:t>
      </w:r>
      <w:r w:rsidR="004C3742">
        <w:rPr/>
        <w:t xml:space="preserve"> </w:t>
      </w:r>
      <w:r w:rsidR="004C3742">
        <w:rPr/>
        <w:t>been at Genomics England nine years, and I think both a privilege and a real</w:t>
      </w:r>
      <w:r w:rsidR="00B26B4C">
        <w:rPr/>
        <w:t xml:space="preserve"> responsibility to take on the role</w:t>
      </w:r>
      <w:r w:rsidR="00B26B4C">
        <w:rPr/>
        <w:t>.</w:t>
      </w:r>
      <w:r w:rsidR="00B26B4C">
        <w:rPr/>
        <w:t xml:space="preserve">  </w:t>
      </w:r>
      <w:r w:rsidR="00B26B4C">
        <w:rPr/>
        <w:t>T</w:t>
      </w:r>
      <w:r w:rsidR="00B26B4C">
        <w:rPr/>
        <w:t xml:space="preserve">o think both about how we continue to honour the commitments </w:t>
      </w:r>
      <w:r w:rsidR="00B26B4C">
        <w:rPr/>
        <w:t>w</w:t>
      </w:r>
      <w:r w:rsidR="00B26B4C">
        <w:rPr/>
        <w:t>e’ve</w:t>
      </w:r>
      <w:r w:rsidR="00B26B4C">
        <w:rPr/>
        <w:t xml:space="preserve"> </w:t>
      </w:r>
      <w:r w:rsidR="00B26B4C">
        <w:rPr/>
        <w:t>given our participants and those we work with, and to think about the future, where we might go together, what evidence we need to generate, what our systems need to support</w:t>
      </w:r>
      <w:r w:rsidR="00B26B4C">
        <w:rPr/>
        <w:t>.</w:t>
      </w:r>
      <w:r w:rsidR="00B26B4C">
        <w:rPr/>
        <w:t xml:space="preserve">  </w:t>
      </w:r>
      <w:r w:rsidR="00B26B4C">
        <w:rPr/>
        <w:t>S</w:t>
      </w:r>
      <w:r w:rsidR="00B26B4C">
        <w:rPr/>
        <w:t>o</w:t>
      </w:r>
      <w:r w:rsidR="00B26B4C">
        <w:rPr/>
        <w:t xml:space="preserve"> </w:t>
      </w:r>
      <w:r w:rsidR="00B26B4C">
        <w:rPr/>
        <w:t>i</w:t>
      </w:r>
      <w:r w:rsidR="00B26B4C">
        <w:rPr/>
        <w:t>t’s</w:t>
      </w:r>
      <w:r w:rsidR="00B26B4C">
        <w:rPr/>
        <w:t xml:space="preserve"> </w:t>
      </w:r>
      <w:r w:rsidR="00B26B4C">
        <w:rPr/>
        <w:t xml:space="preserve">been great taking on the role, and thinking about that, both the present and the future, and </w:t>
      </w:r>
      <w:r w:rsidR="00B26B4C">
        <w:rPr/>
        <w:t>t</w:t>
      </w:r>
      <w:r w:rsidR="00B26B4C">
        <w:rPr/>
        <w:t>here’s</w:t>
      </w:r>
      <w:r w:rsidR="00B26B4C">
        <w:rPr/>
        <w:t xml:space="preserve"> </w:t>
      </w:r>
      <w:r w:rsidR="00B26B4C">
        <w:rPr/>
        <w:t xml:space="preserve">been lots, as </w:t>
      </w:r>
      <w:r w:rsidR="00B26B4C">
        <w:rPr/>
        <w:t>w</w:t>
      </w:r>
      <w:r w:rsidR="00B26B4C">
        <w:rPr/>
        <w:t>e’ll</w:t>
      </w:r>
      <w:r w:rsidR="00B26B4C">
        <w:rPr/>
        <w:t xml:space="preserve"> </w:t>
      </w:r>
      <w:r w:rsidR="00B26B4C">
        <w:rPr/>
        <w:t xml:space="preserve">talk about, </w:t>
      </w:r>
      <w:r w:rsidR="00B26B4C">
        <w:rPr/>
        <w:t>t</w:t>
      </w:r>
      <w:r w:rsidR="00B26B4C">
        <w:rPr/>
        <w:t>here’s</w:t>
      </w:r>
      <w:r w:rsidR="00B26B4C">
        <w:rPr/>
        <w:t xml:space="preserve"> </w:t>
      </w:r>
      <w:r w:rsidR="00B26B4C">
        <w:rPr/>
        <w:t>been lots going on.</w:t>
      </w:r>
    </w:p>
    <w:p w:rsidRPr="00C86129" w:rsidR="00A12D32" w:rsidP="4C82557C" w:rsidRDefault="00E84583" w14:paraId="51C4414C" w14:textId="755E1EC3">
      <w:pPr>
        <w:pStyle w:val="Normal"/>
        <w:rPr>
          <w:b w:val="1"/>
          <w:bCs w:val="1"/>
        </w:rPr>
      </w:pPr>
      <w:r w:rsidRPr="4C82557C" w:rsidR="0CE1127E">
        <w:rPr>
          <w:b w:val="1"/>
          <w:bCs w:val="1"/>
        </w:rPr>
        <w:t>Adam:</w:t>
      </w:r>
      <w:r w:rsidRPr="4C82557C" w:rsidR="64210634">
        <w:rPr>
          <w:b w:val="1"/>
          <w:bCs w:val="1"/>
        </w:rPr>
        <w:t xml:space="preserve"> </w:t>
      </w:r>
      <w:r w:rsidRPr="4C82557C" w:rsidR="00B26B4C">
        <w:rPr>
          <w:b w:val="1"/>
          <w:bCs w:val="1"/>
        </w:rPr>
        <w:t xml:space="preserve">No, </w:t>
      </w:r>
      <w:r w:rsidRPr="4C82557C" w:rsidR="00B26B4C">
        <w:rPr>
          <w:b w:val="1"/>
          <w:bCs w:val="1"/>
        </w:rPr>
        <w:t>that’s</w:t>
      </w:r>
      <w:r w:rsidRPr="4C82557C" w:rsidR="00B26B4C">
        <w:rPr>
          <w:b w:val="1"/>
          <w:bCs w:val="1"/>
        </w:rPr>
        <w:t xml:space="preserve"> great</w:t>
      </w:r>
      <w:r w:rsidRPr="4C82557C" w:rsidR="00B26B4C">
        <w:rPr>
          <w:b w:val="1"/>
          <w:bCs w:val="1"/>
        </w:rPr>
        <w:t xml:space="preserve">.  </w:t>
      </w:r>
      <w:r w:rsidRPr="4C82557C" w:rsidR="00B26B4C">
        <w:rPr>
          <w:b w:val="1"/>
          <w:bCs w:val="1"/>
        </w:rPr>
        <w:t>And I must say for myself as well, I started the Vice</w:t>
      </w:r>
      <w:r w:rsidRPr="4C82557C" w:rsidR="299C00EF">
        <w:rPr>
          <w:b w:val="1"/>
          <w:bCs w:val="1"/>
        </w:rPr>
        <w:t>-</w:t>
      </w:r>
      <w:r w:rsidRPr="4C82557C" w:rsidR="00B26B4C">
        <w:rPr>
          <w:b w:val="1"/>
          <w:bCs w:val="1"/>
        </w:rPr>
        <w:t xml:space="preserve">Chair role at </w:t>
      </w:r>
      <w:r w:rsidRPr="4C82557C" w:rsidR="00B26B4C">
        <w:rPr>
          <w:b w:val="1"/>
          <w:bCs w:val="1"/>
        </w:rPr>
        <w:t>a very similar</w:t>
      </w:r>
      <w:r w:rsidRPr="4C82557C" w:rsidR="00B26B4C">
        <w:rPr>
          <w:b w:val="1"/>
          <w:bCs w:val="1"/>
        </w:rPr>
        <w:t xml:space="preserve"> time to you early in the year</w:t>
      </w:r>
      <w:r w:rsidRPr="4C82557C" w:rsidR="00B26B4C">
        <w:rPr>
          <w:b w:val="1"/>
          <w:bCs w:val="1"/>
        </w:rPr>
        <w:t xml:space="preserve">.  </w:t>
      </w:r>
      <w:r w:rsidRPr="4C82557C" w:rsidR="00B26B4C">
        <w:rPr>
          <w:b w:val="1"/>
          <w:bCs w:val="1"/>
        </w:rPr>
        <w:t xml:space="preserve">When I started, we were </w:t>
      </w:r>
      <w:r w:rsidRPr="4C82557C" w:rsidR="00B26B4C">
        <w:rPr>
          <w:b w:val="1"/>
          <w:bCs w:val="1"/>
        </w:rPr>
        <w:t>in the process of looking</w:t>
      </w:r>
      <w:r w:rsidRPr="4C82557C" w:rsidR="00B26B4C">
        <w:rPr>
          <w:b w:val="1"/>
          <w:bCs w:val="1"/>
        </w:rPr>
        <w:t xml:space="preserve"> for our next Chair</w:t>
      </w:r>
      <w:r w:rsidRPr="4C82557C" w:rsidR="00B26B4C">
        <w:rPr>
          <w:b w:val="1"/>
          <w:bCs w:val="1"/>
        </w:rPr>
        <w:t>.</w:t>
      </w:r>
      <w:r w:rsidRPr="4C82557C" w:rsidR="00514418">
        <w:rPr>
          <w:b w:val="1"/>
          <w:bCs w:val="1"/>
        </w:rPr>
        <w:t xml:space="preserve">  </w:t>
      </w:r>
      <w:r w:rsidRPr="4C82557C" w:rsidR="5CFDF5E8">
        <w:rPr>
          <w:b w:val="1"/>
          <w:bCs w:val="1"/>
        </w:rPr>
        <w:t>Obviously,</w:t>
      </w:r>
      <w:r w:rsidRPr="4C82557C" w:rsidR="00514418">
        <w:rPr>
          <w:b w:val="1"/>
          <w:bCs w:val="1"/>
        </w:rPr>
        <w:t xml:space="preserve"> we had </w:t>
      </w:r>
      <w:r w:rsidRPr="4C82557C" w:rsidR="00BA03D9">
        <w:rPr>
          <w:b w:val="1"/>
          <w:bCs w:val="1"/>
        </w:rPr>
        <w:t>J</w:t>
      </w:r>
      <w:r w:rsidRPr="4C82557C" w:rsidR="00CA60CD">
        <w:rPr>
          <w:b w:val="1"/>
          <w:bCs w:val="1"/>
        </w:rPr>
        <w:t>illian and Rebecca, both standing down, after many years in the role</w:t>
      </w:r>
      <w:r w:rsidRPr="4C82557C" w:rsidR="00CA60CD">
        <w:rPr>
          <w:b w:val="1"/>
          <w:bCs w:val="1"/>
        </w:rPr>
        <w:t xml:space="preserve">.  </w:t>
      </w:r>
      <w:r w:rsidRPr="4C82557C" w:rsidR="00CA60CD">
        <w:rPr>
          <w:b w:val="1"/>
          <w:bCs w:val="1"/>
        </w:rPr>
        <w:t>They’ve</w:t>
      </w:r>
      <w:r w:rsidRPr="4C82557C" w:rsidR="00CA60CD">
        <w:rPr>
          <w:b w:val="1"/>
          <w:bCs w:val="1"/>
        </w:rPr>
        <w:t xml:space="preserve"> been there from the start, really guiding the </w:t>
      </w:r>
      <w:r w:rsidRPr="4C82557C" w:rsidR="08F5E1AF">
        <w:rPr>
          <w:b w:val="1"/>
          <w:bCs w:val="1"/>
        </w:rPr>
        <w:t>P</w:t>
      </w:r>
      <w:r w:rsidRPr="4C82557C" w:rsidR="00CA60CD">
        <w:rPr>
          <w:b w:val="1"/>
          <w:bCs w:val="1"/>
        </w:rPr>
        <w:t>anel through this amazingly successful period</w:t>
      </w:r>
      <w:r w:rsidRPr="4C82557C" w:rsidR="00CA60CD">
        <w:rPr>
          <w:b w:val="1"/>
          <w:bCs w:val="1"/>
        </w:rPr>
        <w:t xml:space="preserve">.  </w:t>
      </w:r>
      <w:r w:rsidRPr="4C82557C" w:rsidR="00CA60CD">
        <w:rPr>
          <w:b w:val="1"/>
          <w:bCs w:val="1"/>
        </w:rPr>
        <w:t xml:space="preserve">But for me, </w:t>
      </w:r>
      <w:r w:rsidRPr="4C82557C" w:rsidR="00CA60CD">
        <w:rPr>
          <w:b w:val="1"/>
          <w:bCs w:val="1"/>
        </w:rPr>
        <w:t>I’ve</w:t>
      </w:r>
      <w:r w:rsidRPr="4C82557C" w:rsidR="00CA60CD">
        <w:rPr>
          <w:b w:val="1"/>
          <w:bCs w:val="1"/>
        </w:rPr>
        <w:t xml:space="preserve"> really enjoyed working in partnership with Helen, who is our Vice</w:t>
      </w:r>
      <w:r w:rsidRPr="4C82557C" w:rsidR="64764AE9">
        <w:rPr>
          <w:b w:val="1"/>
          <w:bCs w:val="1"/>
        </w:rPr>
        <w:t>-</w:t>
      </w:r>
      <w:r w:rsidRPr="4C82557C" w:rsidR="00CA60CD">
        <w:rPr>
          <w:b w:val="1"/>
          <w:bCs w:val="1"/>
        </w:rPr>
        <w:t>Chair for cancer</w:t>
      </w:r>
      <w:r w:rsidRPr="4C82557C" w:rsidR="00CA60CD">
        <w:rPr>
          <w:b w:val="1"/>
          <w:bCs w:val="1"/>
        </w:rPr>
        <w:t xml:space="preserve">.  </w:t>
      </w:r>
      <w:r w:rsidRPr="4C82557C" w:rsidR="00CA60CD">
        <w:rPr>
          <w:b w:val="1"/>
          <w:bCs w:val="1"/>
        </w:rPr>
        <w:t>It’s</w:t>
      </w:r>
      <w:r w:rsidRPr="4C82557C" w:rsidR="00CA60CD">
        <w:rPr>
          <w:b w:val="1"/>
          <w:bCs w:val="1"/>
        </w:rPr>
        <w:t xml:space="preserve"> been a real partnership, in terms of filling in for that interim leadership role</w:t>
      </w:r>
      <w:r w:rsidRPr="4C82557C" w:rsidR="00A12D32">
        <w:rPr>
          <w:b w:val="1"/>
          <w:bCs w:val="1"/>
        </w:rPr>
        <w:t xml:space="preserve">.  </w:t>
      </w:r>
      <w:r w:rsidRPr="4C82557C" w:rsidR="00A12D32">
        <w:rPr>
          <w:b w:val="1"/>
          <w:bCs w:val="1"/>
        </w:rPr>
        <w:t>A</w:t>
      </w:r>
      <w:r w:rsidRPr="4C82557C" w:rsidR="00CA60CD">
        <w:rPr>
          <w:b w:val="1"/>
          <w:bCs w:val="1"/>
        </w:rPr>
        <w:t xml:space="preserve">nd we wanted to make sure that we </w:t>
      </w:r>
      <w:r w:rsidRPr="4C82557C" w:rsidR="00CA60CD">
        <w:rPr>
          <w:b w:val="1"/>
          <w:bCs w:val="1"/>
        </w:rPr>
        <w:t>weren’t</w:t>
      </w:r>
      <w:r w:rsidRPr="4C82557C" w:rsidR="00CA60CD">
        <w:rPr>
          <w:b w:val="1"/>
          <w:bCs w:val="1"/>
        </w:rPr>
        <w:t xml:space="preserve"> just caretakers, we were really continuing to be actively involved </w:t>
      </w:r>
      <w:r w:rsidRPr="4C82557C" w:rsidR="00A12D32">
        <w:rPr>
          <w:b w:val="1"/>
          <w:bCs w:val="1"/>
        </w:rPr>
        <w:t xml:space="preserve">in a lot of the discussions that </w:t>
      </w:r>
      <w:r w:rsidRPr="4C82557C" w:rsidR="001F1829">
        <w:rPr>
          <w:b w:val="1"/>
          <w:bCs w:val="1"/>
        </w:rPr>
        <w:t>are happening</w:t>
      </w:r>
      <w:r w:rsidRPr="4C82557C" w:rsidR="00A12D32">
        <w:rPr>
          <w:b w:val="1"/>
          <w:bCs w:val="1"/>
        </w:rPr>
        <w:t xml:space="preserve"> with your colleagues across Genomics England</w:t>
      </w:r>
      <w:r w:rsidRPr="4C82557C" w:rsidR="00A12D32">
        <w:rPr>
          <w:b w:val="1"/>
          <w:bCs w:val="1"/>
        </w:rPr>
        <w:t xml:space="preserve">.  </w:t>
      </w:r>
      <w:r w:rsidRPr="4C82557C" w:rsidR="00A12D32">
        <w:rPr>
          <w:b w:val="1"/>
          <w:bCs w:val="1"/>
        </w:rPr>
        <w:t xml:space="preserve">Very much leading the </w:t>
      </w:r>
      <w:r w:rsidRPr="4C82557C" w:rsidR="65DE31D4">
        <w:rPr>
          <w:b w:val="1"/>
          <w:bCs w:val="1"/>
        </w:rPr>
        <w:t>P</w:t>
      </w:r>
      <w:r w:rsidRPr="4C82557C" w:rsidR="00A12D32">
        <w:rPr>
          <w:b w:val="1"/>
          <w:bCs w:val="1"/>
        </w:rPr>
        <w:t xml:space="preserve">anel, and starting to have those important discussions around, where does the </w:t>
      </w:r>
      <w:r w:rsidRPr="4C82557C" w:rsidR="502DEE83">
        <w:rPr>
          <w:b w:val="1"/>
          <w:bCs w:val="1"/>
        </w:rPr>
        <w:t>P</w:t>
      </w:r>
      <w:r w:rsidRPr="4C82557C" w:rsidR="00A12D32">
        <w:rPr>
          <w:b w:val="1"/>
          <w:bCs w:val="1"/>
        </w:rPr>
        <w:t>anel go next</w:t>
      </w:r>
      <w:r w:rsidRPr="4C82557C" w:rsidR="00A12D32">
        <w:rPr>
          <w:b w:val="1"/>
          <w:bCs w:val="1"/>
        </w:rPr>
        <w:t xml:space="preserve">?  </w:t>
      </w:r>
      <w:r w:rsidRPr="4C82557C" w:rsidR="00A12D32">
        <w:rPr>
          <w:b w:val="1"/>
          <w:bCs w:val="1"/>
        </w:rPr>
        <w:t xml:space="preserve">And </w:t>
      </w:r>
      <w:r w:rsidRPr="4C82557C" w:rsidR="00A12D32">
        <w:rPr>
          <w:b w:val="1"/>
          <w:bCs w:val="1"/>
        </w:rPr>
        <w:t>what’s</w:t>
      </w:r>
      <w:r w:rsidRPr="4C82557C" w:rsidR="00A12D32">
        <w:rPr>
          <w:b w:val="1"/>
          <w:bCs w:val="1"/>
        </w:rPr>
        <w:t xml:space="preserve"> our strategy for the next two to three years</w:t>
      </w:r>
      <w:r w:rsidRPr="4C82557C" w:rsidR="00A12D32">
        <w:rPr>
          <w:b w:val="1"/>
          <w:bCs w:val="1"/>
        </w:rPr>
        <w:t xml:space="preserve">?  </w:t>
      </w:r>
      <w:r w:rsidRPr="4C82557C" w:rsidR="00A12D32">
        <w:rPr>
          <w:b w:val="1"/>
          <w:bCs w:val="1"/>
        </w:rPr>
        <w:t>What are the key areas that we can drive real value and impact, in line with your own milestones at Genomics England</w:t>
      </w:r>
      <w:r w:rsidRPr="4C82557C" w:rsidR="00A12D32">
        <w:rPr>
          <w:b w:val="1"/>
          <w:bCs w:val="1"/>
        </w:rPr>
        <w:t xml:space="preserve">?  </w:t>
      </w:r>
    </w:p>
    <w:p w:rsidR="00A12D32" w:rsidP="4C82557C" w:rsidRDefault="00A12D32" w14:paraId="3C6E0E82" w14:textId="19B7853E">
      <w:pPr>
        <w:pStyle w:val="Normal"/>
        <w:rPr>
          <w:b w:val="1"/>
          <w:bCs w:val="1"/>
        </w:rPr>
      </w:pPr>
      <w:r w:rsidRPr="4C82557C" w:rsidR="00A12D32">
        <w:rPr>
          <w:b w:val="1"/>
          <w:bCs w:val="1"/>
        </w:rPr>
        <w:t xml:space="preserve">And, of course, </w:t>
      </w:r>
      <w:r w:rsidRPr="4C82557C" w:rsidR="001F1829">
        <w:rPr>
          <w:b w:val="1"/>
          <w:bCs w:val="1"/>
        </w:rPr>
        <w:t>I’ve</w:t>
      </w:r>
      <w:r w:rsidRPr="4C82557C" w:rsidR="00A12D32">
        <w:rPr>
          <w:b w:val="1"/>
          <w:bCs w:val="1"/>
        </w:rPr>
        <w:t xml:space="preserve"> just loved getting stuck into chairing the </w:t>
      </w:r>
      <w:r w:rsidRPr="4C82557C" w:rsidR="052CF8C8">
        <w:rPr>
          <w:b w:val="1"/>
          <w:bCs w:val="1"/>
        </w:rPr>
        <w:t>P</w:t>
      </w:r>
      <w:r w:rsidRPr="4C82557C" w:rsidR="00A12D32">
        <w:rPr>
          <w:b w:val="1"/>
          <w:bCs w:val="1"/>
        </w:rPr>
        <w:t xml:space="preserve">anel meetings as well, for me, </w:t>
      </w:r>
      <w:r w:rsidRPr="4C82557C" w:rsidR="00A12D32">
        <w:rPr>
          <w:b w:val="1"/>
          <w:bCs w:val="1"/>
        </w:rPr>
        <w:t>that’s</w:t>
      </w:r>
      <w:r w:rsidRPr="4C82557C" w:rsidR="00A12D32">
        <w:rPr>
          <w:b w:val="1"/>
          <w:bCs w:val="1"/>
        </w:rPr>
        <w:t xml:space="preserve"> the best part, is really bringing together th</w:t>
      </w:r>
      <w:r w:rsidRPr="4C82557C" w:rsidR="1FFB01F9">
        <w:rPr>
          <w:b w:val="1"/>
          <w:bCs w:val="1"/>
        </w:rPr>
        <w:t>ese</w:t>
      </w:r>
      <w:r w:rsidRPr="4C82557C" w:rsidR="00A12D32">
        <w:rPr>
          <w:b w:val="1"/>
          <w:bCs w:val="1"/>
        </w:rPr>
        <w:t xml:space="preserve"> amazingly diverse and passionate people</w:t>
      </w:r>
      <w:r w:rsidRPr="4C82557C" w:rsidR="00A12D32">
        <w:rPr>
          <w:b w:val="1"/>
          <w:bCs w:val="1"/>
        </w:rPr>
        <w:t xml:space="preserve">.  </w:t>
      </w:r>
      <w:r w:rsidRPr="4C82557C" w:rsidR="00A12D32">
        <w:rPr>
          <w:b w:val="1"/>
          <w:bCs w:val="1"/>
        </w:rPr>
        <w:t xml:space="preserve">With so many different </w:t>
      </w:r>
      <w:r w:rsidRPr="4C82557C" w:rsidR="001F1829">
        <w:rPr>
          <w:b w:val="1"/>
          <w:bCs w:val="1"/>
        </w:rPr>
        <w:t>personalities</w:t>
      </w:r>
      <w:r w:rsidRPr="4C82557C" w:rsidR="00A12D32">
        <w:rPr>
          <w:b w:val="1"/>
          <w:bCs w:val="1"/>
        </w:rPr>
        <w:t xml:space="preserve">, lived experiences, and a combined passion for just taking this forward </w:t>
      </w:r>
      <w:r w:rsidRPr="4C82557C" w:rsidR="001F1829">
        <w:rPr>
          <w:b w:val="1"/>
          <w:bCs w:val="1"/>
        </w:rPr>
        <w:t>together</w:t>
      </w:r>
      <w:r w:rsidRPr="4C82557C" w:rsidR="00A12D32">
        <w:rPr>
          <w:b w:val="1"/>
          <w:bCs w:val="1"/>
        </w:rPr>
        <w:t xml:space="preserve">, and making sure that the benefits of genomics really </w:t>
      </w:r>
      <w:r w:rsidRPr="4C82557C" w:rsidR="00A12D32">
        <w:rPr>
          <w:b w:val="1"/>
          <w:bCs w:val="1"/>
        </w:rPr>
        <w:t>impact</w:t>
      </w:r>
      <w:r w:rsidRPr="4C82557C" w:rsidR="00A12D32">
        <w:rPr>
          <w:b w:val="1"/>
          <w:bCs w:val="1"/>
        </w:rPr>
        <w:t xml:space="preserve">, and </w:t>
      </w:r>
      <w:r w:rsidRPr="4C82557C" w:rsidR="00A12D32">
        <w:rPr>
          <w:b w:val="1"/>
          <w:bCs w:val="1"/>
        </w:rPr>
        <w:t>that’s</w:t>
      </w:r>
      <w:r w:rsidRPr="4C82557C" w:rsidR="00A12D32">
        <w:rPr>
          <w:b w:val="1"/>
          <w:bCs w:val="1"/>
        </w:rPr>
        <w:t xml:space="preserve"> felt by the wider community itself</w:t>
      </w:r>
      <w:r w:rsidRPr="4C82557C" w:rsidR="00A12D32">
        <w:rPr>
          <w:b w:val="1"/>
          <w:bCs w:val="1"/>
        </w:rPr>
        <w:t xml:space="preserve">.  </w:t>
      </w:r>
      <w:r w:rsidRPr="4C82557C" w:rsidR="00A12D32">
        <w:rPr>
          <w:b w:val="1"/>
          <w:bCs w:val="1"/>
        </w:rPr>
        <w:t>So</w:t>
      </w:r>
      <w:r w:rsidRPr="4C82557C" w:rsidR="00A12D32">
        <w:rPr>
          <w:b w:val="1"/>
          <w:bCs w:val="1"/>
        </w:rPr>
        <w:t xml:space="preserve"> </w:t>
      </w:r>
      <w:r w:rsidRPr="4C82557C" w:rsidR="00A12D32">
        <w:rPr>
          <w:b w:val="1"/>
          <w:bCs w:val="1"/>
        </w:rPr>
        <w:t>there’s</w:t>
      </w:r>
      <w:r w:rsidRPr="4C82557C" w:rsidR="00A12D32">
        <w:rPr>
          <w:b w:val="1"/>
          <w:bCs w:val="1"/>
        </w:rPr>
        <w:t xml:space="preserve"> been lots of highlights to recognise this year, a real stand-out for me </w:t>
      </w:r>
      <w:r w:rsidRPr="4C82557C" w:rsidR="00A12D32">
        <w:rPr>
          <w:b w:val="1"/>
          <w:bCs w:val="1"/>
        </w:rPr>
        <w:t>has to</w:t>
      </w:r>
      <w:r w:rsidRPr="4C82557C" w:rsidR="00A12D32">
        <w:rPr>
          <w:b w:val="1"/>
          <w:bCs w:val="1"/>
        </w:rPr>
        <w:t xml:space="preserve"> be the Genomics England Research Summit, from what I understand it was the most attended event to date</w:t>
      </w:r>
      <w:r w:rsidRPr="4C82557C" w:rsidR="00A12D32">
        <w:rPr>
          <w:b w:val="1"/>
          <w:bCs w:val="1"/>
        </w:rPr>
        <w:t xml:space="preserve">.  </w:t>
      </w:r>
      <w:r w:rsidRPr="4C82557C" w:rsidR="00A12D32">
        <w:rPr>
          <w:b w:val="1"/>
          <w:bCs w:val="1"/>
        </w:rPr>
        <w:t xml:space="preserve">And it was just so good to see that a lot of the </w:t>
      </w:r>
      <w:r w:rsidRPr="4C82557C" w:rsidR="4F95C01F">
        <w:rPr>
          <w:b w:val="1"/>
          <w:bCs w:val="1"/>
        </w:rPr>
        <w:t>P</w:t>
      </w:r>
      <w:r w:rsidRPr="4C82557C" w:rsidR="00A12D32">
        <w:rPr>
          <w:b w:val="1"/>
          <w:bCs w:val="1"/>
        </w:rPr>
        <w:t xml:space="preserve">anel were front and centre across that event, sharing their stories, having </w:t>
      </w:r>
      <w:r w:rsidRPr="4C82557C" w:rsidR="00A12D32">
        <w:rPr>
          <w:b w:val="1"/>
          <w:bCs w:val="1"/>
        </w:rPr>
        <w:t>a really active</w:t>
      </w:r>
      <w:r w:rsidRPr="4C82557C" w:rsidR="00A12D32">
        <w:rPr>
          <w:b w:val="1"/>
          <w:bCs w:val="1"/>
        </w:rPr>
        <w:t xml:space="preserve"> role, whether introducing speakers, or telling their own journeys as part of the Q&amp;A sessions</w:t>
      </w:r>
      <w:r w:rsidRPr="4C82557C" w:rsidR="00A12D32">
        <w:rPr>
          <w:b w:val="1"/>
          <w:bCs w:val="1"/>
        </w:rPr>
        <w:t xml:space="preserve">. </w:t>
      </w:r>
    </w:p>
    <w:p w:rsidR="00B85E01" w:rsidP="4C82557C" w:rsidRDefault="00B85E01" w14:paraId="740B2DDC" w14:textId="7BCFEA3F">
      <w:pPr>
        <w:pStyle w:val="Normal"/>
        <w:rPr>
          <w:b w:val="1"/>
          <w:bCs w:val="1"/>
        </w:rPr>
      </w:pPr>
      <w:r w:rsidRPr="4C82557C" w:rsidR="00A12D32">
        <w:rPr>
          <w:b w:val="1"/>
          <w:bCs w:val="1"/>
        </w:rPr>
        <w:t>I myself</w:t>
      </w:r>
      <w:r w:rsidRPr="4C82557C" w:rsidR="00A12D32">
        <w:rPr>
          <w:b w:val="1"/>
          <w:bCs w:val="1"/>
        </w:rPr>
        <w:t xml:space="preserve"> was really privileged to be on stage with Baroness Nicola Blackwood, literally nine days after I </w:t>
      </w:r>
      <w:r w:rsidRPr="4C82557C" w:rsidR="00E2203F">
        <w:rPr>
          <w:b w:val="1"/>
          <w:bCs w:val="1"/>
        </w:rPr>
        <w:t>officially</w:t>
      </w:r>
      <w:r w:rsidRPr="4C82557C" w:rsidR="00A12D32">
        <w:rPr>
          <w:b w:val="1"/>
          <w:bCs w:val="1"/>
        </w:rPr>
        <w:t xml:space="preserve"> </w:t>
      </w:r>
      <w:r w:rsidRPr="4C82557C" w:rsidR="00E2203F">
        <w:rPr>
          <w:b w:val="1"/>
          <w:bCs w:val="1"/>
        </w:rPr>
        <w:t>started</w:t>
      </w:r>
      <w:r w:rsidRPr="4C82557C" w:rsidR="00A12D32">
        <w:rPr>
          <w:b w:val="1"/>
          <w:bCs w:val="1"/>
        </w:rPr>
        <w:t xml:space="preserve"> the role</w:t>
      </w:r>
      <w:r w:rsidRPr="4C82557C" w:rsidR="00A12D32">
        <w:rPr>
          <w:b w:val="1"/>
          <w:bCs w:val="1"/>
        </w:rPr>
        <w:t xml:space="preserve">.  </w:t>
      </w:r>
      <w:r w:rsidRPr="4C82557C" w:rsidR="00A12D32">
        <w:rPr>
          <w:b w:val="1"/>
          <w:bCs w:val="1"/>
        </w:rPr>
        <w:t>So</w:t>
      </w:r>
      <w:r w:rsidRPr="4C82557C" w:rsidR="00A12D32">
        <w:rPr>
          <w:b w:val="1"/>
          <w:bCs w:val="1"/>
        </w:rPr>
        <w:t xml:space="preserve"> it was great to just dive in at the deep end, get in front of an incredible audience, and just see that the broader </w:t>
      </w:r>
      <w:r w:rsidRPr="4C82557C" w:rsidR="3D34FCDA">
        <w:rPr>
          <w:b w:val="1"/>
          <w:bCs w:val="1"/>
        </w:rPr>
        <w:t>P</w:t>
      </w:r>
      <w:r w:rsidRPr="4C82557C" w:rsidR="00A12D32">
        <w:rPr>
          <w:b w:val="1"/>
          <w:bCs w:val="1"/>
        </w:rPr>
        <w:t>anel was front and centre of the event itself</w:t>
      </w:r>
      <w:r w:rsidRPr="4C82557C" w:rsidR="00A12D32">
        <w:rPr>
          <w:b w:val="1"/>
          <w:bCs w:val="1"/>
        </w:rPr>
        <w:t xml:space="preserve">.  </w:t>
      </w:r>
      <w:r w:rsidRPr="4C82557C" w:rsidR="00A12D32">
        <w:rPr>
          <w:b w:val="1"/>
          <w:bCs w:val="1"/>
        </w:rPr>
        <w:t xml:space="preserve">And it was </w:t>
      </w:r>
      <w:r w:rsidRPr="4C82557C" w:rsidR="00A12D32">
        <w:rPr>
          <w:b w:val="1"/>
          <w:bCs w:val="1"/>
        </w:rPr>
        <w:t>just great</w:t>
      </w:r>
      <w:r w:rsidRPr="4C82557C" w:rsidR="00A12D32">
        <w:rPr>
          <w:b w:val="1"/>
          <w:bCs w:val="1"/>
        </w:rPr>
        <w:t xml:space="preserve"> to see how popular the event was, many more people coming to have a chat to us on the stand than would have found us before, so, </w:t>
      </w:r>
      <w:r w:rsidRPr="4C82557C" w:rsidR="00A12D32">
        <w:rPr>
          <w:b w:val="1"/>
          <w:bCs w:val="1"/>
        </w:rPr>
        <w:t>all in all</w:t>
      </w:r>
      <w:r w:rsidRPr="4C82557C" w:rsidR="00A12D32">
        <w:rPr>
          <w:b w:val="1"/>
          <w:bCs w:val="1"/>
        </w:rPr>
        <w:t xml:space="preserve">, a </w:t>
      </w:r>
      <w:r w:rsidRPr="4C82557C" w:rsidR="00A12D32">
        <w:rPr>
          <w:b w:val="1"/>
          <w:bCs w:val="1"/>
        </w:rPr>
        <w:t>really big</w:t>
      </w:r>
      <w:r w:rsidRPr="4C82557C" w:rsidR="00A12D32">
        <w:rPr>
          <w:b w:val="1"/>
          <w:bCs w:val="1"/>
        </w:rPr>
        <w:t xml:space="preserve"> highlight for myself</w:t>
      </w:r>
      <w:r w:rsidRPr="4C82557C" w:rsidR="00A12D32">
        <w:rPr>
          <w:b w:val="1"/>
          <w:bCs w:val="1"/>
        </w:rPr>
        <w:t xml:space="preserve">.  </w:t>
      </w:r>
      <w:r w:rsidRPr="4C82557C" w:rsidR="00A12D32">
        <w:rPr>
          <w:b w:val="1"/>
          <w:bCs w:val="1"/>
        </w:rPr>
        <w:t>So, for you, Rich, are there any other highlights that you want to call out for this year?</w:t>
      </w:r>
    </w:p>
    <w:p w:rsidR="00B85E01" w:rsidP="4C82557C" w:rsidRDefault="00E84583" w14:paraId="3ECA7C68" w14:textId="6644C30E">
      <w:pPr>
        <w:pStyle w:val="Normal"/>
      </w:pPr>
      <w:r w:rsidRPr="4C82557C" w:rsidR="4FDEA409">
        <w:rPr>
          <w:b w:val="1"/>
          <w:bCs w:val="1"/>
        </w:rPr>
        <w:t>Rich:</w:t>
      </w:r>
      <w:r w:rsidRPr="4C82557C" w:rsidR="1341DEF2">
        <w:rPr>
          <w:b w:val="1"/>
          <w:bCs w:val="1"/>
        </w:rPr>
        <w:t xml:space="preserve"> </w:t>
      </w:r>
      <w:r w:rsidR="00A12D32">
        <w:rPr/>
        <w:t>And first to say, absolutely agree with the Research Summit being, you know, a highlight</w:t>
      </w:r>
      <w:r w:rsidR="00A12D32">
        <w:rPr/>
        <w:t>.</w:t>
      </w:r>
      <w:r w:rsidR="00A12D32">
        <w:rPr/>
        <w:t xml:space="preserve">  </w:t>
      </w:r>
      <w:r w:rsidR="00A12D32">
        <w:rPr/>
        <w:t>T</w:t>
      </w:r>
      <w:r w:rsidR="00A12D32">
        <w:rPr/>
        <w:t xml:space="preserve">he diversity of the discussions that we had, </w:t>
      </w:r>
      <w:r w:rsidR="00A12D32">
        <w:rPr/>
        <w:t>i</w:t>
      </w:r>
      <w:r w:rsidR="00A12D32">
        <w:rPr/>
        <w:t>t’s</w:t>
      </w:r>
      <w:r w:rsidR="00A12D32">
        <w:rPr/>
        <w:t xml:space="preserve"> </w:t>
      </w:r>
      <w:r w:rsidR="00A12D32">
        <w:rPr/>
        <w:t xml:space="preserve">one of the things we </w:t>
      </w:r>
      <w:r w:rsidR="001F1829">
        <w:rPr/>
        <w:t>enjoy</w:t>
      </w:r>
      <w:r w:rsidR="00A12D32">
        <w:rPr/>
        <w:t xml:space="preserve"> most about thinking about </w:t>
      </w:r>
      <w:r w:rsidR="001F1829">
        <w:rPr/>
        <w:t>creating</w:t>
      </w:r>
      <w:r w:rsidR="00A12D32">
        <w:rPr/>
        <w:t xml:space="preserve"> the summit, as you say, involving the participants very much at the centre</w:t>
      </w:r>
      <w:r w:rsidR="00A12D32">
        <w:rPr/>
        <w:t>.</w:t>
      </w:r>
      <w:r w:rsidR="00A12D32">
        <w:rPr/>
        <w:t xml:space="preserve">  </w:t>
      </w:r>
      <w:r w:rsidR="00A12D32">
        <w:rPr/>
        <w:t>L</w:t>
      </w:r>
      <w:r w:rsidR="00A12D32">
        <w:rPr/>
        <w:t xml:space="preserve">ike, </w:t>
      </w:r>
      <w:r w:rsidR="001F1829">
        <w:rPr/>
        <w:t>physically</w:t>
      </w:r>
      <w:r w:rsidR="00A12D32">
        <w:rPr/>
        <w:t xml:space="preserve"> at the centre of the room, for people to come and talk to participants and hearing stories</w:t>
      </w:r>
      <w:r w:rsidR="00A12D32">
        <w:rPr/>
        <w:t>.</w:t>
      </w:r>
      <w:r w:rsidR="00A12D32">
        <w:rPr/>
        <w:t xml:space="preserve">  </w:t>
      </w:r>
      <w:r w:rsidR="00A12D32">
        <w:rPr/>
        <w:t>A</w:t>
      </w:r>
      <w:r w:rsidR="00A12D32">
        <w:rPr/>
        <w:t xml:space="preserve">nd then really seeing how over the years we can see the impact growing, and having talks, whether </w:t>
      </w:r>
      <w:r w:rsidR="00A12D32">
        <w:rPr/>
        <w:t>i</w:t>
      </w:r>
      <w:r w:rsidR="00A12D32">
        <w:rPr/>
        <w:t>t’s</w:t>
      </w:r>
      <w:r w:rsidR="00A12D32">
        <w:rPr/>
        <w:t xml:space="preserve"> </w:t>
      </w:r>
      <w:r w:rsidR="00A12D32">
        <w:rPr/>
        <w:t xml:space="preserve">about individual findings, or </w:t>
      </w:r>
      <w:r w:rsidR="00A12D32">
        <w:rPr/>
        <w:t>b</w:t>
      </w:r>
      <w:r w:rsidR="00A12D32">
        <w:rPr/>
        <w:t>ig research</w:t>
      </w:r>
      <w:r w:rsidR="00A12D32">
        <w:rPr/>
        <w:t xml:space="preserve"> </w:t>
      </w:r>
      <w:r w:rsidR="00A12D32">
        <w:rPr/>
        <w:t>studies</w:t>
      </w:r>
      <w:r w:rsidR="00A12D32">
        <w:rPr/>
        <w:t>.</w:t>
      </w:r>
      <w:r w:rsidR="00A12D32">
        <w:rPr/>
        <w:t xml:space="preserve">  </w:t>
      </w:r>
      <w:r w:rsidR="00A12D32">
        <w:rPr/>
        <w:t>S</w:t>
      </w:r>
      <w:r w:rsidR="00A12D32">
        <w:rPr/>
        <w:t>o</w:t>
      </w:r>
      <w:r w:rsidR="00A12D32">
        <w:rPr/>
        <w:t xml:space="preserve"> </w:t>
      </w:r>
      <w:r w:rsidR="00A12D32">
        <w:rPr/>
        <w:t>the final talk of the day was from Charlie Swanton</w:t>
      </w:r>
      <w:r w:rsidR="00A12D32">
        <w:rPr/>
        <w:t>.</w:t>
      </w:r>
      <w:r w:rsidR="00A12D32">
        <w:rPr/>
        <w:t xml:space="preserve">  </w:t>
      </w:r>
      <w:r w:rsidR="00A12D32">
        <w:rPr/>
        <w:t>H</w:t>
      </w:r>
      <w:r w:rsidR="00A12D32">
        <w:rPr/>
        <w:t xml:space="preserve">e was talking about some </w:t>
      </w:r>
      <w:r w:rsidR="00A12D32">
        <w:rPr/>
        <w:t>r</w:t>
      </w:r>
      <w:r w:rsidR="00A12D32">
        <w:rPr/>
        <w:t>eally exciting</w:t>
      </w:r>
      <w:r w:rsidR="00A12D32">
        <w:rPr/>
        <w:t xml:space="preserve"> </w:t>
      </w:r>
      <w:r w:rsidR="00A12D32">
        <w:rPr/>
        <w:t xml:space="preserve">work that his team have done in our </w:t>
      </w:r>
      <w:r w:rsidR="001F1829">
        <w:rPr/>
        <w:t>National</w:t>
      </w:r>
      <w:r w:rsidR="00A12D32">
        <w:rPr/>
        <w:t xml:space="preserve"> Genomics Research Library, making </w:t>
      </w:r>
      <w:r w:rsidR="00A12D32">
        <w:rPr/>
        <w:t>a</w:t>
      </w:r>
      <w:r w:rsidR="00A12D32">
        <w:rPr/>
        <w:t xml:space="preserve"> really important</w:t>
      </w:r>
      <w:r w:rsidR="00A12D32">
        <w:rPr/>
        <w:t xml:space="preserve"> </w:t>
      </w:r>
      <w:r w:rsidR="001F1829">
        <w:rPr/>
        <w:t>discovery</w:t>
      </w:r>
      <w:r w:rsidR="00A12D32">
        <w:rPr/>
        <w:t xml:space="preserve"> about extra chromosomal DNA in cancer, and </w:t>
      </w:r>
      <w:r w:rsidR="00A12D32">
        <w:rPr/>
        <w:t>t</w:t>
      </w:r>
      <w:r w:rsidR="00A12D32">
        <w:rPr/>
        <w:t>hat’s</w:t>
      </w:r>
      <w:r w:rsidR="00A12D32">
        <w:rPr/>
        <w:t xml:space="preserve"> </w:t>
      </w:r>
      <w:r w:rsidR="00A12D32">
        <w:rPr/>
        <w:t>now been published in Nature</w:t>
      </w:r>
      <w:r w:rsidR="00A12D32">
        <w:rPr/>
        <w:t>.</w:t>
      </w:r>
      <w:r w:rsidR="00A12D32">
        <w:rPr/>
        <w:t xml:space="preserve">  </w:t>
      </w:r>
      <w:r w:rsidR="00A12D32">
        <w:rPr/>
        <w:t>A</w:t>
      </w:r>
      <w:r w:rsidR="00A12D32">
        <w:rPr/>
        <w:t xml:space="preserve">nd then right next to him, we were having a policy talk from Sam, </w:t>
      </w:r>
      <w:r w:rsidR="00A12D32">
        <w:rPr/>
        <w:t>w</w:t>
      </w:r>
      <w:r w:rsidR="00A12D32">
        <w:rPr/>
        <w:t>ho’s</w:t>
      </w:r>
      <w:r w:rsidR="00A12D32">
        <w:rPr/>
        <w:t xml:space="preserve"> </w:t>
      </w:r>
      <w:r w:rsidR="00A12D32">
        <w:rPr/>
        <w:t>the CEO of NICE</w:t>
      </w:r>
      <w:r w:rsidR="00A12D32">
        <w:rPr/>
        <w:t>.</w:t>
      </w:r>
      <w:r w:rsidR="00A12D32">
        <w:rPr/>
        <w:t xml:space="preserve">  </w:t>
      </w:r>
      <w:r w:rsidR="00A12D32">
        <w:rPr/>
        <w:t>A</w:t>
      </w:r>
      <w:r w:rsidR="00A12D32">
        <w:rPr/>
        <w:t xml:space="preserve">nd you can see the range of things, the sorts of evidence, sorts of conversation, we need to have, so that was </w:t>
      </w:r>
      <w:r w:rsidR="00A12D32">
        <w:rPr/>
        <w:t>r</w:t>
      </w:r>
      <w:r w:rsidR="00A12D32">
        <w:rPr/>
        <w:t>eally fantastic</w:t>
      </w:r>
      <w:r w:rsidR="00A12D32">
        <w:rPr/>
        <w:t>.</w:t>
      </w:r>
    </w:p>
    <w:p w:rsidR="00A12D32" w:rsidP="4C82557C" w:rsidRDefault="00A12D32" w14:paraId="530F2D8A" w14:textId="0C49BA33">
      <w:pPr>
        <w:pStyle w:val="Normal"/>
      </w:pPr>
      <w:r w:rsidR="00A12D32">
        <w:rPr/>
        <w:t>I’d</w:t>
      </w:r>
      <w:r w:rsidR="00A12D32">
        <w:rPr/>
        <w:t xml:space="preserve"> call out one discovery this year that</w:t>
      </w:r>
      <w:r w:rsidR="00355873">
        <w:rPr/>
        <w:t xml:space="preserve"> </w:t>
      </w:r>
      <w:r w:rsidR="00355873">
        <w:rPr/>
        <w:t xml:space="preserve">maybe </w:t>
      </w:r>
      <w:r w:rsidR="00355873">
        <w:rPr/>
        <w:t xml:space="preserve">we’ll</w:t>
      </w:r>
      <w:r w:rsidR="00355873">
        <w:rPr/>
        <w:t xml:space="preserve"> come back to, and one other big highlight</w:t>
      </w:r>
      <w:r w:rsidR="00355873">
        <w:rPr/>
        <w:t xml:space="preserve">.  </w:t>
      </w:r>
      <w:r w:rsidR="00355873">
        <w:rPr/>
        <w:t xml:space="preserve">So</w:t>
      </w:r>
      <w:r w:rsidR="00355873">
        <w:rPr/>
        <w:t xml:space="preserve"> I think the big discovery this year was the discovery of this piece of non-coding sequence in the genome called R</w:t>
      </w:r>
      <w:r w:rsidR="006B2D25">
        <w:rPr/>
        <w:t>NU4-2</w:t>
      </w:r>
      <w:r w:rsidR="0012036B">
        <w:rPr/>
        <w:t xml:space="preserve">, which turns out to be pretty much the most common cause of developmental disorders </w:t>
      </w:r>
      <w:r w:rsidR="0012036B">
        <w:rPr/>
        <w:t xml:space="preserve">that’s</w:t>
      </w:r>
      <w:r w:rsidR="0012036B">
        <w:rPr/>
        <w:t xml:space="preserve"> been discovered</w:t>
      </w:r>
      <w:r w:rsidR="0012036B">
        <w:rPr/>
        <w:t xml:space="preserve">.  </w:t>
      </w:r>
      <w:r w:rsidR="0012036B">
        <w:rPr/>
        <w:t xml:space="preserve">And </w:t>
      </w:r>
      <w:r w:rsidR="0012036B">
        <w:rPr/>
        <w:t xml:space="preserve">it’s</w:t>
      </w:r>
      <w:r w:rsidR="0012036B">
        <w:rPr/>
        <w:t xml:space="preserve"> just so </w:t>
      </w:r>
      <w:r w:rsidR="001F1829">
        <w:rPr/>
        <w:t>exciting</w:t>
      </w:r>
      <w:r w:rsidR="0012036B">
        <w:rPr/>
        <w:t xml:space="preserve"> to see that having been discovered in the National Genomics Research Library</w:t>
      </w:r>
      <w:r w:rsidR="0012036B">
        <w:rPr/>
        <w:t xml:space="preserve">.  </w:t>
      </w:r>
      <w:r w:rsidR="0012036B">
        <w:rPr/>
        <w:t xml:space="preserve">And then the news, the knowledge spread, across the world, and family support groups coming together to understand and learn more about what that means for them</w:t>
      </w:r>
      <w:r w:rsidR="0012036B">
        <w:rPr/>
        <w:t xml:space="preserve">.  </w:t>
      </w:r>
      <w:r w:rsidR="0012036B">
        <w:rPr/>
        <w:t xml:space="preserve">So that was</w:t>
      </w:r>
      <w:r w:rsidR="1602DB00">
        <w:rPr/>
        <w:t xml:space="preserve">,</w:t>
      </w:r>
      <w:r w:rsidR="0012036B">
        <w:rPr/>
        <w:t xml:space="preserve"> I think</w:t>
      </w:r>
      <w:r w:rsidR="58FCA16B">
        <w:rPr/>
        <w:t xml:space="preserve">,</w:t>
      </w:r>
      <w:r w:rsidR="0012036B">
        <w:rPr/>
        <w:t xml:space="preserve"> the discovery o</w:t>
      </w:r>
      <w:r w:rsidR="37D6404D">
        <w:rPr/>
        <w:t xml:space="preserve">ver</w:t>
      </w:r>
      <w:r w:rsidR="0012036B">
        <w:rPr/>
        <w:t xml:space="preserve"> the year</w:t>
      </w:r>
      <w:r w:rsidR="2A945E35">
        <w:rPr/>
        <w:t xml:space="preserve">s</w:t>
      </w:r>
      <w:r w:rsidR="0012036B">
        <w:rPr/>
        <w:t xml:space="preserve"> at Genomics England </w:t>
      </w:r>
      <w:r w:rsidR="0012036B">
        <w:rPr/>
        <w:t xml:space="preserve">that’s</w:t>
      </w:r>
      <w:r w:rsidR="0012036B">
        <w:rPr/>
        <w:t xml:space="preserve"> touched me most, seeing that story.</w:t>
      </w:r>
    </w:p>
    <w:p w:rsidR="0012036B" w:rsidP="4C82557C" w:rsidRDefault="0012036B" w14:paraId="3CCD9BCE" w14:textId="2B94C5A0">
      <w:pPr>
        <w:pStyle w:val="Normal"/>
      </w:pPr>
      <w:r w:rsidR="0012036B">
        <w:rPr/>
        <w:t xml:space="preserve">And </w:t>
      </w:r>
      <w:r w:rsidR="0012036B">
        <w:rPr/>
        <w:t>I’d</w:t>
      </w:r>
      <w:r w:rsidR="0012036B">
        <w:rPr/>
        <w:t xml:space="preserve"> say for us, organisationally, another big highlight has been the launch of our newborns programme, the Generation S</w:t>
      </w:r>
      <w:r w:rsidR="00E2203F">
        <w:rPr/>
        <w:t>t</w:t>
      </w:r>
      <w:r w:rsidR="0012036B">
        <w:rPr/>
        <w:t>udy</w:t>
      </w:r>
      <w:r w:rsidR="0012036B">
        <w:rPr/>
        <w:t xml:space="preserve">.  </w:t>
      </w:r>
      <w:r w:rsidR="0012036B">
        <w:rPr/>
        <w:t xml:space="preserve">So as lots of people listening will know, </w:t>
      </w:r>
      <w:r w:rsidR="0012036B">
        <w:rPr/>
        <w:t>we’ve</w:t>
      </w:r>
      <w:r w:rsidR="0012036B">
        <w:rPr/>
        <w:t xml:space="preserve"> been </w:t>
      </w:r>
      <w:r w:rsidR="0012036B">
        <w:rPr/>
        <w:t>actually thinking</w:t>
      </w:r>
      <w:r w:rsidR="0012036B">
        <w:rPr/>
        <w:t xml:space="preserve"> about what the questions underlying this study are for </w:t>
      </w:r>
      <w:r w:rsidR="0012036B">
        <w:rPr/>
        <w:t>a good number</w:t>
      </w:r>
      <w:r w:rsidR="0012036B">
        <w:rPr/>
        <w:t xml:space="preserve"> of years, doing a lot of preparatory work</w:t>
      </w:r>
      <w:r w:rsidR="00FA0841">
        <w:rPr/>
        <w:t xml:space="preserve">.  </w:t>
      </w:r>
      <w:r w:rsidR="41465A50">
        <w:rPr/>
        <w:t>Actually,</w:t>
      </w:r>
      <w:r w:rsidR="0012036B">
        <w:rPr/>
        <w:t xml:space="preserve"> before we even started</w:t>
      </w:r>
      <w:r w:rsidR="00FA0841">
        <w:rPr/>
        <w:t>, setting up</w:t>
      </w:r>
      <w:r w:rsidR="0012036B">
        <w:rPr/>
        <w:t xml:space="preserve"> public </w:t>
      </w:r>
      <w:r w:rsidR="007914B0">
        <w:rPr/>
        <w:t>dialogue</w:t>
      </w:r>
      <w:r w:rsidR="0012036B">
        <w:rPr/>
        <w:t xml:space="preserve"> jointly with the National Screening Committee about what the public were keen to understand and the appetite for research in this area</w:t>
      </w:r>
      <w:r w:rsidR="0012036B">
        <w:rPr/>
        <w:t xml:space="preserve">.  </w:t>
      </w:r>
      <w:r w:rsidR="0012036B">
        <w:rPr/>
        <w:t xml:space="preserve">And then </w:t>
      </w:r>
      <w:r w:rsidR="0012036B">
        <w:rPr/>
        <w:t xml:space="preserve">we’ve</w:t>
      </w:r>
      <w:r w:rsidR="0012036B">
        <w:rPr/>
        <w:t xml:space="preserve"> been </w:t>
      </w:r>
      <w:r w:rsidR="0012036B">
        <w:rPr/>
        <w:t xml:space="preserve">spending several years designing the study, working with the NHS how to design, safely launch it, National Screening Committee involved all along, and working with patients and the public to design it</w:t>
      </w:r>
      <w:r w:rsidR="0012036B">
        <w:rPr/>
        <w:t xml:space="preserve">.  </w:t>
      </w:r>
      <w:r w:rsidR="0012036B">
        <w:rPr/>
        <w:t xml:space="preserve">And this year now launching the study at a public launch, just a couple of months ago, by the time people are listening to this, and at the time of recording, more than 2,000 families have joined the programme</w:t>
      </w:r>
      <w:r w:rsidR="0012036B">
        <w:rPr/>
        <w:t xml:space="preserve">.  </w:t>
      </w:r>
    </w:p>
    <w:p w:rsidR="00B85E01" w:rsidP="4C82557C" w:rsidRDefault="00B85E01" w14:paraId="0B3529D1" w14:textId="3C3CDC50">
      <w:pPr>
        <w:pStyle w:val="Normal"/>
      </w:pPr>
      <w:r w:rsidR="0012036B">
        <w:rPr/>
        <w:t xml:space="preserve">So </w:t>
      </w:r>
      <w:r w:rsidR="0012036B">
        <w:rPr/>
        <w:t>really exciting</w:t>
      </w:r>
      <w:r w:rsidR="0012036B">
        <w:rPr/>
        <w:t xml:space="preserve">, us exploring a </w:t>
      </w:r>
      <w:r w:rsidR="0012036B">
        <w:rPr/>
        <w:t>really big</w:t>
      </w:r>
      <w:r w:rsidR="0012036B">
        <w:rPr/>
        <w:t xml:space="preserve"> question for genomics, about the use of whole genome sequencing </w:t>
      </w:r>
      <w:r w:rsidR="005B1644">
        <w:rPr/>
        <w:t>in</w:t>
      </w:r>
      <w:r w:rsidR="0012036B">
        <w:rPr/>
        <w:t xml:space="preserve"> newborn babies</w:t>
      </w:r>
      <w:r w:rsidR="0012036B">
        <w:rPr/>
        <w:t xml:space="preserve">.  </w:t>
      </w:r>
      <w:r w:rsidR="0012036B">
        <w:rPr/>
        <w:t>Whether that should be offered to every baby at birth, primarily driven by that desire to do better for those children born with treatable conditions, where genetics, genomics, can be a way in to finding them, but doing that at the right pace, and very much in a research setting</w:t>
      </w:r>
      <w:r w:rsidR="0012036B">
        <w:rPr/>
        <w:t xml:space="preserve">.  </w:t>
      </w:r>
      <w:r w:rsidR="0012036B">
        <w:rPr/>
        <w:t>That’s</w:t>
      </w:r>
      <w:r w:rsidR="0012036B">
        <w:rPr/>
        <w:t xml:space="preserve"> been a real</w:t>
      </w:r>
      <w:r w:rsidR="005B1644">
        <w:rPr/>
        <w:t xml:space="preserve">, a moment, I think </w:t>
      </w:r>
      <w:r w:rsidR="0012036B">
        <w:rPr/>
        <w:t>there’s</w:t>
      </w:r>
      <w:r w:rsidR="0012036B">
        <w:rPr/>
        <w:t xml:space="preserve"> been so much work on the path to it, but </w:t>
      </w:r>
      <w:r w:rsidR="0012036B">
        <w:rPr/>
        <w:t>it’s</w:t>
      </w:r>
      <w:r w:rsidR="0012036B">
        <w:rPr/>
        <w:t xml:space="preserve"> right to </w:t>
      </w:r>
      <w:r w:rsidR="0012036B">
        <w:rPr/>
        <w:t>sort of celebrate</w:t>
      </w:r>
      <w:r w:rsidR="0012036B">
        <w:rPr/>
        <w:t xml:space="preserve"> these staging posts on the way</w:t>
      </w:r>
      <w:r w:rsidR="0012036B">
        <w:rPr/>
        <w:t xml:space="preserve">.  </w:t>
      </w:r>
      <w:r w:rsidR="0012036B">
        <w:rPr/>
        <w:t>We’re</w:t>
      </w:r>
      <w:r w:rsidR="0012036B">
        <w:rPr/>
        <w:t xml:space="preserve"> early in the programme, </w:t>
      </w:r>
      <w:r w:rsidR="0012036B">
        <w:rPr/>
        <w:t>there’s</w:t>
      </w:r>
      <w:r w:rsidR="0012036B">
        <w:rPr/>
        <w:t xml:space="preserve"> lots to do, lots to work through, lots of evidence that </w:t>
      </w:r>
      <w:r w:rsidR="0012036B">
        <w:rPr/>
        <w:t>we’ll</w:t>
      </w:r>
      <w:r w:rsidR="0012036B">
        <w:rPr/>
        <w:t xml:space="preserve"> </w:t>
      </w:r>
      <w:r w:rsidR="0012036B">
        <w:rPr/>
        <w:t>accrue</w:t>
      </w:r>
      <w:r w:rsidR="0012036B">
        <w:rPr/>
        <w:t xml:space="preserve">, but </w:t>
      </w:r>
      <w:r w:rsidR="0012036B">
        <w:rPr/>
        <w:t>it’s</w:t>
      </w:r>
      <w:r w:rsidR="0012036B">
        <w:rPr/>
        <w:t xml:space="preserve"> </w:t>
      </w:r>
      <w:r w:rsidR="0012036B">
        <w:rPr/>
        <w:t>really exciting</w:t>
      </w:r>
      <w:r w:rsidR="0012036B">
        <w:rPr/>
        <w:t xml:space="preserve"> to be at that staging post.</w:t>
      </w:r>
    </w:p>
    <w:p w:rsidR="00EE31EC" w:rsidP="4C82557C" w:rsidRDefault="00EE31EC" w14:paraId="47259CA7" w14:textId="683EAFC3">
      <w:pPr>
        <w:pStyle w:val="Normal"/>
        <w:rPr>
          <w:b w:val="1"/>
          <w:bCs w:val="1"/>
        </w:rPr>
      </w:pPr>
      <w:r w:rsidRPr="4C82557C" w:rsidR="0CE1127E">
        <w:rPr>
          <w:b w:val="1"/>
          <w:bCs w:val="1"/>
        </w:rPr>
        <w:t>Adam</w:t>
      </w:r>
      <w:r w:rsidRPr="4C82557C" w:rsidR="0CE1127E">
        <w:rPr>
          <w:b w:val="1"/>
          <w:bCs w:val="1"/>
        </w:rPr>
        <w:t>:</w:t>
      </w:r>
      <w:r w:rsidRPr="4C82557C" w:rsidR="4A5EA9C8">
        <w:rPr>
          <w:b w:val="1"/>
          <w:bCs w:val="1"/>
        </w:rPr>
        <w:t xml:space="preserve"> </w:t>
      </w:r>
      <w:r w:rsidRPr="4C82557C" w:rsidR="0012036B">
        <w:rPr>
          <w:b w:val="1"/>
          <w:bCs w:val="1"/>
        </w:rPr>
        <w:t xml:space="preserve">No, absolutely, and from my side, I think seeing </w:t>
      </w:r>
      <w:r w:rsidRPr="4C82557C" w:rsidR="0012036B">
        <w:rPr>
          <w:b w:val="1"/>
          <w:bCs w:val="1"/>
        </w:rPr>
        <w:t>all of</w:t>
      </w:r>
      <w:r w:rsidRPr="4C82557C" w:rsidR="0012036B">
        <w:rPr>
          <w:b w:val="1"/>
          <w:bCs w:val="1"/>
        </w:rPr>
        <w:t xml:space="preserve"> the media pick up for the </w:t>
      </w:r>
      <w:r w:rsidRPr="4C82557C" w:rsidR="005B1644">
        <w:rPr>
          <w:b w:val="1"/>
          <w:bCs w:val="1"/>
        </w:rPr>
        <w:t>Generation</w:t>
      </w:r>
      <w:r w:rsidRPr="4C82557C" w:rsidR="00DF2C4D">
        <w:rPr>
          <w:b w:val="1"/>
          <w:bCs w:val="1"/>
        </w:rPr>
        <w:t xml:space="preserve"> Study launch, you could really see the excitement in the wider kind of community</w:t>
      </w:r>
      <w:r w:rsidRPr="4C82557C" w:rsidR="00DF2C4D">
        <w:rPr>
          <w:b w:val="1"/>
          <w:bCs w:val="1"/>
        </w:rPr>
        <w:t xml:space="preserve">.  </w:t>
      </w:r>
      <w:r w:rsidRPr="4C82557C" w:rsidR="00DF2C4D">
        <w:rPr>
          <w:b w:val="1"/>
          <w:bCs w:val="1"/>
        </w:rPr>
        <w:t xml:space="preserve">Seeing it shared on social media, obviously those </w:t>
      </w:r>
      <w:r w:rsidRPr="4C82557C" w:rsidR="00636EA5">
        <w:rPr>
          <w:b w:val="1"/>
          <w:bCs w:val="1"/>
        </w:rPr>
        <w:t xml:space="preserve">part of the </w:t>
      </w:r>
      <w:r w:rsidRPr="4C82557C" w:rsidR="00DF68BD">
        <w:rPr>
          <w:b w:val="1"/>
          <w:bCs w:val="1"/>
        </w:rPr>
        <w:t>100,000 Genomes Project, seeing things like this</w:t>
      </w:r>
      <w:r w:rsidRPr="4C82557C" w:rsidR="00DF68BD">
        <w:rPr>
          <w:b w:val="1"/>
          <w:bCs w:val="1"/>
        </w:rPr>
        <w:t xml:space="preserve">.  </w:t>
      </w:r>
      <w:r w:rsidRPr="4C82557C" w:rsidR="00DF68BD">
        <w:rPr>
          <w:b w:val="1"/>
          <w:bCs w:val="1"/>
        </w:rPr>
        <w:t>It’s</w:t>
      </w:r>
      <w:r w:rsidRPr="4C82557C" w:rsidR="00DF68BD">
        <w:rPr>
          <w:b w:val="1"/>
          <w:bCs w:val="1"/>
        </w:rPr>
        <w:t xml:space="preserve"> like they can see the tangible outcomes of all the work that </w:t>
      </w:r>
      <w:r w:rsidRPr="4C82557C" w:rsidR="00DF68BD">
        <w:rPr>
          <w:b w:val="1"/>
          <w:bCs w:val="1"/>
        </w:rPr>
        <w:t>they’ve</w:t>
      </w:r>
      <w:r w:rsidRPr="4C82557C" w:rsidR="00DF68BD">
        <w:rPr>
          <w:b w:val="1"/>
          <w:bCs w:val="1"/>
        </w:rPr>
        <w:t xml:space="preserve"> done as part of that </w:t>
      </w:r>
      <w:r w:rsidRPr="4C82557C" w:rsidR="00DF68BD">
        <w:rPr>
          <w:b w:val="1"/>
          <w:bCs w:val="1"/>
        </w:rPr>
        <w:t>initial</w:t>
      </w:r>
      <w:r w:rsidRPr="4C82557C" w:rsidR="00DF68BD">
        <w:rPr>
          <w:b w:val="1"/>
          <w:bCs w:val="1"/>
        </w:rPr>
        <w:t xml:space="preserve"> </w:t>
      </w:r>
      <w:r w:rsidRPr="4C82557C" w:rsidR="00DF68BD">
        <w:rPr>
          <w:b w:val="1"/>
          <w:bCs w:val="1"/>
        </w:rPr>
        <w:t>project, and</w:t>
      </w:r>
      <w:r w:rsidRPr="4C82557C" w:rsidR="00DF68BD">
        <w:rPr>
          <w:b w:val="1"/>
          <w:bCs w:val="1"/>
        </w:rPr>
        <w:t xml:space="preserve"> seeing how those learnings are then taken onto this new study</w:t>
      </w:r>
      <w:r w:rsidRPr="4C82557C" w:rsidR="00DF68BD">
        <w:rPr>
          <w:b w:val="1"/>
          <w:bCs w:val="1"/>
        </w:rPr>
        <w:t xml:space="preserve">.  </w:t>
      </w:r>
      <w:r w:rsidRPr="4C82557C" w:rsidR="00DF68BD">
        <w:rPr>
          <w:b w:val="1"/>
          <w:bCs w:val="1"/>
        </w:rPr>
        <w:t>So</w:t>
      </w:r>
      <w:r w:rsidRPr="4C82557C" w:rsidR="00DF68BD">
        <w:rPr>
          <w:b w:val="1"/>
          <w:bCs w:val="1"/>
        </w:rPr>
        <w:t xml:space="preserve"> </w:t>
      </w:r>
      <w:r w:rsidRPr="4C82557C" w:rsidR="00DF68BD">
        <w:rPr>
          <w:b w:val="1"/>
          <w:bCs w:val="1"/>
        </w:rPr>
        <w:t>we’ll</w:t>
      </w:r>
      <w:r w:rsidRPr="4C82557C" w:rsidR="00DF68BD">
        <w:rPr>
          <w:b w:val="1"/>
          <w:bCs w:val="1"/>
        </w:rPr>
        <w:t xml:space="preserve"> now hear a clip from earlier in the year from Louise Fish</w:t>
      </w:r>
      <w:r w:rsidRPr="4C82557C" w:rsidR="00EE31EC">
        <w:rPr>
          <w:b w:val="1"/>
          <w:bCs w:val="1"/>
        </w:rPr>
        <w:t>, who is the former CEO of Genetic Alliance UK, who shares her thoughts on the potential of the Generation Study.</w:t>
      </w:r>
    </w:p>
    <w:p w:rsidR="006F6399" w:rsidP="4C82557C" w:rsidRDefault="006F6399" w14:paraId="15508198" w14:textId="22BDABC6">
      <w:pPr>
        <w:pStyle w:val="Normal"/>
      </w:pPr>
      <w:r w:rsidRPr="4C82557C" w:rsidR="00E84583">
        <w:rPr>
          <w:b w:val="1"/>
          <w:bCs w:val="1"/>
        </w:rPr>
        <w:t>L</w:t>
      </w:r>
      <w:r w:rsidRPr="4C82557C" w:rsidR="22E5A507">
        <w:rPr>
          <w:b w:val="1"/>
          <w:bCs w:val="1"/>
        </w:rPr>
        <w:t>ouise</w:t>
      </w:r>
      <w:r w:rsidRPr="4C82557C" w:rsidR="00E84583">
        <w:rPr>
          <w:b w:val="1"/>
          <w:bCs w:val="1"/>
        </w:rPr>
        <w:t>:</w:t>
      </w:r>
      <w:r w:rsidRPr="4C82557C" w:rsidR="53E341C4">
        <w:rPr>
          <w:b w:val="1"/>
          <w:bCs w:val="1"/>
        </w:rPr>
        <w:t xml:space="preserve"> </w:t>
      </w:r>
      <w:r w:rsidR="00304B3B">
        <w:rPr/>
        <w:t xml:space="preserve">The Generation Study is looking at 200 conditions and whether </w:t>
      </w:r>
      <w:r w:rsidR="00304B3B">
        <w:rPr/>
        <w:t>it’s</w:t>
      </w:r>
      <w:r w:rsidR="00304B3B">
        <w:rPr/>
        <w:t xml:space="preserve"> possible to screen for them</w:t>
      </w:r>
      <w:r w:rsidR="00304B3B">
        <w:rPr/>
        <w:t xml:space="preserve">.  </w:t>
      </w:r>
      <w:r w:rsidR="00304B3B">
        <w:rPr/>
        <w:t xml:space="preserve">And for </w:t>
      </w:r>
      <w:r w:rsidR="00304B3B">
        <w:rPr/>
        <w:t>all of</w:t>
      </w:r>
      <w:r w:rsidR="00304B3B">
        <w:rPr/>
        <w:t xml:space="preserve"> those 200 conditions, </w:t>
      </w:r>
      <w:r w:rsidR="00304B3B">
        <w:rPr/>
        <w:t>it’s</w:t>
      </w:r>
      <w:r w:rsidR="00304B3B">
        <w:rPr/>
        <w:t xml:space="preserve"> </w:t>
      </w:r>
      <w:r w:rsidR="00304B3B">
        <w:rPr/>
        <w:t>a really exciting</w:t>
      </w:r>
      <w:r w:rsidR="00304B3B">
        <w:rPr/>
        <w:t xml:space="preserve"> opportunity to see if we can learn more</w:t>
      </w:r>
      <w:r w:rsidR="005523CA">
        <w:rPr/>
        <w:t xml:space="preserve">.  </w:t>
      </w:r>
      <w:r w:rsidR="005523CA">
        <w:rPr/>
        <w:t>B</w:t>
      </w:r>
      <w:r w:rsidR="00304B3B">
        <w:rPr/>
        <w:t xml:space="preserve">oth about the potential to understand and develop treatments early, but also just </w:t>
      </w:r>
      <w:r w:rsidR="005523CA">
        <w:rPr/>
        <w:t>about the</w:t>
      </w:r>
      <w:r w:rsidR="005523CA">
        <w:rPr/>
        <w:t xml:space="preserve"> chance to understand the natural history of that </w:t>
      </w:r>
      <w:r w:rsidR="001F1829">
        <w:rPr/>
        <w:t>condition</w:t>
      </w:r>
      <w:r w:rsidR="005523CA">
        <w:rPr/>
        <w:t xml:space="preserve"> so much earlier than we do at the moment</w:t>
      </w:r>
      <w:r w:rsidR="005523CA">
        <w:rPr/>
        <w:t>.</w:t>
      </w:r>
      <w:r w:rsidR="00403777">
        <w:rPr/>
        <w:t xml:space="preserve">  </w:t>
      </w:r>
      <w:r w:rsidR="00403777">
        <w:rPr/>
        <w:t xml:space="preserve">And I think </w:t>
      </w:r>
      <w:r w:rsidR="00403777">
        <w:rPr/>
        <w:t>that’s</w:t>
      </w:r>
      <w:r w:rsidR="00403777">
        <w:rPr/>
        <w:t xml:space="preserve"> it, </w:t>
      </w:r>
      <w:r w:rsidR="00403777">
        <w:rPr/>
        <w:t>it’s</w:t>
      </w:r>
      <w:r w:rsidR="00403777">
        <w:rPr/>
        <w:t xml:space="preserve"> that understanding the natural history of the condition </w:t>
      </w:r>
      <w:r w:rsidR="00403777">
        <w:rPr/>
        <w:t>really early</w:t>
      </w:r>
      <w:r w:rsidR="00403777">
        <w:rPr/>
        <w:t>, and understanding how a family can be helped, through all aspects of the condition, which is giving people most excit</w:t>
      </w:r>
      <w:r w:rsidR="732AFA04">
        <w:rPr/>
        <w:t>ement</w:t>
      </w:r>
      <w:r w:rsidR="00403777">
        <w:rPr/>
        <w:t xml:space="preserve"> I think, alongside the potential to develop treatments.</w:t>
      </w:r>
    </w:p>
    <w:p w:rsidR="006F6399" w:rsidP="4C82557C" w:rsidRDefault="006F6399" w14:paraId="3A950942" w14:textId="2268CA72">
      <w:pPr>
        <w:pStyle w:val="Normal"/>
        <w:rPr>
          <w:b w:val="1"/>
          <w:bCs w:val="1"/>
        </w:rPr>
      </w:pPr>
      <w:r w:rsidRPr="4C82557C" w:rsidR="0CE1127E">
        <w:rPr>
          <w:b w:val="1"/>
          <w:bCs w:val="1"/>
        </w:rPr>
        <w:t>Adam</w:t>
      </w:r>
      <w:r w:rsidRPr="4C82557C" w:rsidR="0CE1127E">
        <w:rPr>
          <w:b w:val="1"/>
          <w:bCs w:val="1"/>
        </w:rPr>
        <w:t>:</w:t>
      </w:r>
      <w:r w:rsidRPr="4C82557C" w:rsidR="18978288">
        <w:rPr>
          <w:b w:val="1"/>
          <w:bCs w:val="1"/>
        </w:rPr>
        <w:t xml:space="preserve"> </w:t>
      </w:r>
      <w:r w:rsidRPr="4C82557C" w:rsidR="006F6399">
        <w:rPr>
          <w:b w:val="1"/>
          <w:bCs w:val="1"/>
        </w:rPr>
        <w:t xml:space="preserve">So now, </w:t>
      </w:r>
      <w:r w:rsidRPr="4C82557C" w:rsidR="006F6399">
        <w:rPr>
          <w:b w:val="1"/>
          <w:bCs w:val="1"/>
        </w:rPr>
        <w:t>let’s</w:t>
      </w:r>
      <w:r w:rsidRPr="4C82557C" w:rsidR="006F6399">
        <w:rPr>
          <w:b w:val="1"/>
          <w:bCs w:val="1"/>
        </w:rPr>
        <w:t xml:space="preserve"> look back at the priorities for Genomics England for 2025</w:t>
      </w:r>
      <w:r w:rsidRPr="4C82557C" w:rsidR="006F6399">
        <w:rPr>
          <w:b w:val="1"/>
          <w:bCs w:val="1"/>
        </w:rPr>
        <w:t xml:space="preserve">.  </w:t>
      </w:r>
      <w:r w:rsidRPr="4C82557C" w:rsidR="006F6399">
        <w:rPr>
          <w:b w:val="1"/>
          <w:bCs w:val="1"/>
        </w:rPr>
        <w:t xml:space="preserve">Now, Rich, would you like to just take us through some of the things </w:t>
      </w:r>
      <w:r w:rsidRPr="4C82557C" w:rsidR="006F6399">
        <w:rPr>
          <w:b w:val="1"/>
          <w:bCs w:val="1"/>
        </w:rPr>
        <w:t>you’ll</w:t>
      </w:r>
      <w:r w:rsidRPr="4C82557C" w:rsidR="006F6399">
        <w:rPr>
          <w:b w:val="1"/>
          <w:bCs w:val="1"/>
        </w:rPr>
        <w:t xml:space="preserve"> be focusing on next year?</w:t>
      </w:r>
    </w:p>
    <w:p w:rsidR="00D716DF" w:rsidP="4C82557C" w:rsidRDefault="00D716DF" w14:paraId="2085849E" w14:textId="482676DD">
      <w:pPr>
        <w:pStyle w:val="Normal"/>
      </w:pPr>
      <w:r w:rsidRPr="4C82557C" w:rsidR="4FDEA409">
        <w:rPr>
          <w:b w:val="1"/>
          <w:bCs w:val="1"/>
        </w:rPr>
        <w:t>R</w:t>
      </w:r>
      <w:r w:rsidRPr="4C82557C" w:rsidR="1B501168">
        <w:rPr>
          <w:b w:val="1"/>
          <w:bCs w:val="1"/>
        </w:rPr>
        <w:t>ich:</w:t>
      </w:r>
      <w:r w:rsidR="1B501168">
        <w:rPr/>
        <w:t xml:space="preserve"> </w:t>
      </w:r>
      <w:r w:rsidR="006F6399">
        <w:rPr/>
        <w:t xml:space="preserve">Yes, one of the things that </w:t>
      </w:r>
      <w:r w:rsidR="006F6399">
        <w:rPr/>
        <w:t>w</w:t>
      </w:r>
      <w:r w:rsidR="006F6399">
        <w:rPr/>
        <w:t>e’ve</w:t>
      </w:r>
      <w:r w:rsidR="006F6399">
        <w:rPr/>
        <w:t xml:space="preserve"> </w:t>
      </w:r>
      <w:r w:rsidR="006F6399">
        <w:rPr/>
        <w:t>been doing this year, but also actually in the year before, is really looking to the future</w:t>
      </w:r>
      <w:r w:rsidR="001B0F38">
        <w:rPr/>
        <w:t>.</w:t>
      </w:r>
      <w:r w:rsidR="001B0F38">
        <w:rPr/>
        <w:t xml:space="preserve">  </w:t>
      </w:r>
      <w:r w:rsidR="001B0F38">
        <w:rPr/>
        <w:t>A</w:t>
      </w:r>
      <w:r w:rsidR="006F6399">
        <w:rPr/>
        <w:t>nd saying, where might we be in terms of genomics really living up to the impact it could have</w:t>
      </w:r>
      <w:r w:rsidR="001B0F38">
        <w:rPr/>
        <w:t xml:space="preserve">, if we collectively, in the UK and working with international partners, </w:t>
      </w:r>
      <w:r w:rsidR="001B0F38">
        <w:rPr/>
        <w:t>s</w:t>
      </w:r>
      <w:r w:rsidR="001B0F38">
        <w:rPr/>
        <w:t>ort of get</w:t>
      </w:r>
      <w:r w:rsidR="001B0F38">
        <w:rPr/>
        <w:t xml:space="preserve"> </w:t>
      </w:r>
      <w:r w:rsidR="001B0F38">
        <w:rPr/>
        <w:t>things right</w:t>
      </w:r>
      <w:r w:rsidR="001B0F38">
        <w:rPr/>
        <w:t>?</w:t>
      </w:r>
      <w:r w:rsidR="00D53299">
        <w:rPr/>
        <w:t xml:space="preserve">  </w:t>
      </w:r>
      <w:r w:rsidR="00D53299">
        <w:rPr/>
        <w:t>A</w:t>
      </w:r>
      <w:r w:rsidR="00D53299">
        <w:rPr/>
        <w:t xml:space="preserve">nd </w:t>
      </w:r>
      <w:r w:rsidR="00D53299">
        <w:rPr/>
        <w:t>t</w:t>
      </w:r>
      <w:r w:rsidR="00D53299">
        <w:rPr/>
        <w:t>hat’s</w:t>
      </w:r>
      <w:r w:rsidR="00D53299">
        <w:rPr/>
        <w:t xml:space="preserve"> </w:t>
      </w:r>
      <w:r w:rsidR="00D53299">
        <w:rPr/>
        <w:t xml:space="preserve">very much about balancing the realism of where we are, and the impact </w:t>
      </w:r>
      <w:r w:rsidR="00D53299">
        <w:rPr/>
        <w:t>w</w:t>
      </w:r>
      <w:r w:rsidR="00D53299">
        <w:rPr/>
        <w:t>e’re</w:t>
      </w:r>
      <w:r w:rsidR="00D53299">
        <w:rPr/>
        <w:t xml:space="preserve"> </w:t>
      </w:r>
      <w:r w:rsidR="00D53299">
        <w:rPr/>
        <w:t>already having, and being proud of that, and then getting that same sort of ambition and realism casting to the future</w:t>
      </w:r>
      <w:r w:rsidR="00D53299">
        <w:rPr/>
        <w:t>.</w:t>
      </w:r>
      <w:r w:rsidR="00D53299">
        <w:rPr/>
        <w:t xml:space="preserve">  </w:t>
      </w:r>
      <w:r w:rsidR="00D53299">
        <w:rPr/>
        <w:t>A</w:t>
      </w:r>
      <w:r w:rsidR="00D53299">
        <w:rPr/>
        <w:t xml:space="preserve">nd </w:t>
      </w:r>
      <w:r w:rsidR="00D53299">
        <w:rPr/>
        <w:t>I</w:t>
      </w:r>
      <w:r w:rsidR="00D53299">
        <w:rPr/>
        <w:t>’d</w:t>
      </w:r>
      <w:r w:rsidR="00D53299">
        <w:rPr/>
        <w:t xml:space="preserve"> </w:t>
      </w:r>
      <w:r w:rsidR="00D53299">
        <w:rPr/>
        <w:t xml:space="preserve">say, </w:t>
      </w:r>
      <w:r w:rsidR="00D53299">
        <w:rPr/>
        <w:t>I</w:t>
      </w:r>
      <w:r w:rsidR="00D53299">
        <w:rPr/>
        <w:t xml:space="preserve"> think there</w:t>
      </w:r>
      <w:r w:rsidR="00D53299">
        <w:rPr/>
        <w:t xml:space="preserve"> </w:t>
      </w:r>
      <w:r w:rsidR="00D53299">
        <w:rPr/>
        <w:t xml:space="preserve">are two </w:t>
      </w:r>
      <w:r w:rsidR="00D53299">
        <w:rPr/>
        <w:t>r</w:t>
      </w:r>
      <w:r w:rsidR="00D53299">
        <w:rPr/>
        <w:t>eally broad</w:t>
      </w:r>
      <w:r w:rsidR="00D53299">
        <w:rPr/>
        <w:t xml:space="preserve"> </w:t>
      </w:r>
      <w:r w:rsidR="00D53299">
        <w:rPr/>
        <w:t>themes</w:t>
      </w:r>
      <w:r w:rsidR="00D53299">
        <w:rPr/>
        <w:t>.</w:t>
      </w:r>
      <w:r w:rsidR="00D53299">
        <w:rPr/>
        <w:t xml:space="preserve">  </w:t>
      </w:r>
      <w:r w:rsidR="00D53299">
        <w:rPr/>
        <w:t>I</w:t>
      </w:r>
      <w:r w:rsidR="00D53299">
        <w:rPr/>
        <w:t xml:space="preserve"> think the first thing</w:t>
      </w:r>
      <w:r w:rsidR="00D53299">
        <w:rPr/>
        <w:t xml:space="preserve"> </w:t>
      </w:r>
      <w:r w:rsidR="00D53299">
        <w:rPr/>
        <w:t xml:space="preserve">is, </w:t>
      </w:r>
      <w:r w:rsidR="00D53299">
        <w:rPr/>
        <w:t>w</w:t>
      </w:r>
      <w:r w:rsidR="00D53299">
        <w:rPr/>
        <w:t>e’re</w:t>
      </w:r>
      <w:r w:rsidR="00D53299">
        <w:rPr/>
        <w:t xml:space="preserve"> </w:t>
      </w:r>
      <w:r w:rsidR="00D53299">
        <w:rPr/>
        <w:t xml:space="preserve">enormously proud of the impact </w:t>
      </w:r>
      <w:r w:rsidR="00D53299">
        <w:rPr/>
        <w:t>w</w:t>
      </w:r>
      <w:r w:rsidR="00D53299">
        <w:rPr/>
        <w:t>e’ve</w:t>
      </w:r>
      <w:r w:rsidR="00D53299">
        <w:rPr/>
        <w:t xml:space="preserve"> </w:t>
      </w:r>
      <w:r w:rsidR="00D53299">
        <w:rPr/>
        <w:t>had already for families with rare conditions, and people with cancer, and that impact will continue to grow in the coming years, in those areas</w:t>
      </w:r>
      <w:r w:rsidR="00D53299">
        <w:rPr/>
        <w:t>.</w:t>
      </w:r>
      <w:r w:rsidR="00D53299">
        <w:rPr/>
        <w:t xml:space="preserve">  </w:t>
      </w:r>
      <w:r w:rsidR="00D53299">
        <w:rPr/>
        <w:t>A</w:t>
      </w:r>
      <w:r w:rsidR="00D53299">
        <w:rPr/>
        <w:t xml:space="preserve">nd in the next few years, </w:t>
      </w:r>
      <w:r w:rsidR="00D53299">
        <w:rPr/>
        <w:t>t</w:t>
      </w:r>
      <w:r w:rsidR="00D53299">
        <w:rPr/>
        <w:t>hat’s</w:t>
      </w:r>
      <w:r w:rsidR="00D53299">
        <w:rPr/>
        <w:t xml:space="preserve"> </w:t>
      </w:r>
      <w:r w:rsidR="00D53299">
        <w:rPr/>
        <w:t xml:space="preserve">where the biggest impact of genomics will continue, and the </w:t>
      </w:r>
      <w:r w:rsidR="00D716DF">
        <w:rPr/>
        <w:t xml:space="preserve">rare disease programme </w:t>
      </w:r>
      <w:r w:rsidR="00D716DF">
        <w:rPr/>
        <w:t>we have thinking increasingly about how we support the generation of evidence and pathways that lead to rare therapies</w:t>
      </w:r>
      <w:r w:rsidR="00D716DF">
        <w:rPr/>
        <w:t>.</w:t>
      </w:r>
      <w:r w:rsidR="00D716DF">
        <w:rPr/>
        <w:t xml:space="preserve">  </w:t>
      </w:r>
    </w:p>
    <w:p w:rsidR="00D716DF" w:rsidP="4C82557C" w:rsidRDefault="00D716DF" w14:paraId="263776D4" w14:textId="6F412ED6">
      <w:pPr>
        <w:pStyle w:val="Normal"/>
      </w:pPr>
      <w:r w:rsidR="00D716DF">
        <w:rPr/>
        <w:t xml:space="preserve">So building, getting better all the time at finding diagnoses, which is still a long journey </w:t>
      </w:r>
      <w:r w:rsidR="00D716DF">
        <w:rPr/>
        <w:t>we’re</w:t>
      </w:r>
      <w:r w:rsidR="00D716DF">
        <w:rPr/>
        <w:t xml:space="preserve"> on, and continuing that work</w:t>
      </w:r>
      <w:r w:rsidR="00D716DF">
        <w:rPr/>
        <w:t xml:space="preserve">.  </w:t>
      </w:r>
      <w:r w:rsidR="001F1829">
        <w:rPr/>
        <w:t>Increasingly</w:t>
      </w:r>
      <w:r w:rsidR="00D716DF">
        <w:rPr/>
        <w:t xml:space="preserve"> thinking about how we can support </w:t>
      </w:r>
      <w:r w:rsidR="001F1829">
        <w:rPr/>
        <w:t>therapies</w:t>
      </w:r>
      <w:r w:rsidR="00D716DF">
        <w:rPr/>
        <w:t xml:space="preserve">, and in cancer, again, playing a better role in cancer, both by driving efficiency in diagnostics, and efficiency in </w:t>
      </w:r>
      <w:r w:rsidR="00D716DF">
        <w:rPr/>
        <w:t>identifying</w:t>
      </w:r>
      <w:r w:rsidR="00D716DF">
        <w:rPr/>
        <w:t xml:space="preserve"> where therapies </w:t>
      </w:r>
      <w:r w:rsidR="00D716DF">
        <w:rPr/>
        <w:t>enable</w:t>
      </w:r>
      <w:r w:rsidR="16FCCF3C">
        <w:rPr/>
        <w:t xml:space="preserve">d by </w:t>
      </w:r>
      <w:r w:rsidR="00D716DF">
        <w:rPr/>
        <w:t>genomics can be targeted</w:t>
      </w:r>
      <w:r w:rsidR="00D716DF">
        <w:rPr/>
        <w:t xml:space="preserve">.  </w:t>
      </w:r>
      <w:r w:rsidR="00D716DF">
        <w:rPr/>
        <w:t xml:space="preserve">And we see lots of different examples of that, clinical trials </w:t>
      </w:r>
      <w:r w:rsidR="00D716DF">
        <w:rPr/>
        <w:t>i</w:t>
      </w:r>
      <w:r w:rsidR="00D716DF">
        <w:rPr/>
        <w:t>s</w:t>
      </w:r>
      <w:r w:rsidR="00D716DF">
        <w:rPr/>
        <w:t xml:space="preserve"> </w:t>
      </w:r>
      <w:r w:rsidR="00D716DF">
        <w:rPr/>
        <w:t>a</w:t>
      </w:r>
      <w:r w:rsidR="00D716DF">
        <w:rPr/>
        <w:t xml:space="preserve"> big area</w:t>
      </w:r>
      <w:r w:rsidR="00D716DF">
        <w:rPr/>
        <w:t xml:space="preserve"> </w:t>
      </w:r>
      <w:r w:rsidR="00D716DF">
        <w:rPr/>
        <w:t>where we hope to have more impact in the f</w:t>
      </w:r>
      <w:r w:rsidR="00D716DF">
        <w:rPr/>
        <w:t xml:space="preserve">uture, but </w:t>
      </w:r>
      <w:r w:rsidR="00D716DF">
        <w:rPr/>
        <w:t>also thinking about some of the novel therapies that are there, both for rare conditions, but also, for example, the cancer vaccines.  And I think w</w:t>
      </w:r>
      <w:r w:rsidR="00D716DF">
        <w:rPr/>
        <w:t xml:space="preserve">e’re </w:t>
      </w:r>
      <w:r w:rsidR="00D716DF">
        <w:rPr/>
        <w:t>uniquely placed in the UK, because of our partnership at Genomics England with the NHS, and the broader science ecosystem, to have that impact.  So t</w:t>
      </w:r>
      <w:r w:rsidR="00D716DF">
        <w:rPr/>
        <w:t xml:space="preserve">hat’s </w:t>
      </w:r>
      <w:r w:rsidR="00D716DF">
        <w:rPr/>
        <w:t>the sort of like continuing very much where we a</w:t>
      </w:r>
      <w:r w:rsidR="00D716DF">
        <w:rPr/>
        <w:t xml:space="preserve">re, but </w:t>
      </w:r>
      <w:r w:rsidR="00D716DF">
        <w:rPr/>
        <w:t>really pushing those boundaries.</w:t>
      </w:r>
    </w:p>
    <w:p w:rsidR="00BC4915" w:rsidP="4C82557C" w:rsidRDefault="00BC4915" w14:paraId="6D2DBB34" w14:textId="0C1879AE">
      <w:pPr>
        <w:pStyle w:val="Normal"/>
      </w:pPr>
      <w:r w:rsidR="00D716DF">
        <w:rPr/>
        <w:t xml:space="preserve">And then </w:t>
      </w:r>
      <w:r w:rsidR="00D716DF">
        <w:rPr/>
        <w:t>also, if</w:t>
      </w:r>
      <w:r w:rsidR="00D716DF">
        <w:rPr/>
        <w:t xml:space="preserve"> we look to the future, to say, what role could genomics play</w:t>
      </w:r>
      <w:r w:rsidR="00D716DF">
        <w:rPr/>
        <w:t xml:space="preserve">?  </w:t>
      </w:r>
      <w:r w:rsidR="00D716DF">
        <w:rPr/>
        <w:t xml:space="preserve">And we, as you know, our vision at Genomics England is </w:t>
      </w:r>
      <w:r w:rsidR="00636EA5">
        <w:rPr/>
        <w:t>a world</w:t>
      </w:r>
      <w:r w:rsidR="00D716DF">
        <w:rPr/>
        <w:t xml:space="preserve"> that everyone can </w:t>
      </w:r>
      <w:r w:rsidR="00D716DF">
        <w:rPr/>
        <w:t>benefit</w:t>
      </w:r>
      <w:r w:rsidR="00D716DF">
        <w:rPr/>
        <w:t xml:space="preserve"> from genomic healthcare, and </w:t>
      </w:r>
      <w:r w:rsidR="00D716DF">
        <w:rPr/>
        <w:t>I think that</w:t>
      </w:r>
      <w:r w:rsidR="00D716DF">
        <w:rPr/>
        <w:t xml:space="preserve"> plays out in a couple of </w:t>
      </w:r>
      <w:r w:rsidR="00636EA5">
        <w:rPr/>
        <w:t>ways</w:t>
      </w:r>
      <w:r w:rsidR="00D716DF">
        <w:rPr/>
        <w:t xml:space="preserve">.  </w:t>
      </w:r>
      <w:r w:rsidR="00D716DF">
        <w:rPr/>
        <w:t xml:space="preserve">Firstly, </w:t>
      </w:r>
      <w:r w:rsidR="00D62BF2">
        <w:rPr/>
        <w:t>thinking about how we ensure the lessons we’ve learnt through our diverse data programme is embedded across all of our work, so that word “everyone” applies to people in lots of different ways, different communities people come from, different socioeconomic background</w:t>
      </w:r>
      <w:r w:rsidR="00E159D6">
        <w:rPr/>
        <w:t>s, making sure that equity is based into all of our work.  And then also, to say there’s</w:t>
      </w:r>
      <w:r w:rsidR="00E159D6">
        <w:rPr/>
        <w:t xml:space="preserve"> real opportunity for genomics to play a broader role than in rare conditions and in cancer, </w:t>
      </w:r>
      <w:r w:rsidR="00E159D6">
        <w:rPr/>
        <w:t>we’re</w:t>
      </w:r>
      <w:r w:rsidR="00E159D6">
        <w:rPr/>
        <w:t xml:space="preserve"> proud of the impact </w:t>
      </w:r>
      <w:r w:rsidR="00E159D6">
        <w:rPr/>
        <w:t>we’re</w:t>
      </w:r>
      <w:r w:rsidR="00E159D6">
        <w:rPr/>
        <w:t xml:space="preserve"> already having there, and we should really look to the future</w:t>
      </w:r>
      <w:r w:rsidR="00E159D6">
        <w:rPr/>
        <w:t>.</w:t>
      </w:r>
      <w:r w:rsidR="00BC4915">
        <w:rPr/>
        <w:t xml:space="preserve">  </w:t>
      </w:r>
      <w:r w:rsidR="00BC4915">
        <w:rPr/>
        <w:t>And as we set out where we think what evidence is needed and where we need to learn what the digital infrastructure that we build and others build</w:t>
      </w:r>
      <w:r w:rsidR="00212E92">
        <w:rPr/>
        <w:t>, need to</w:t>
      </w:r>
      <w:r w:rsidR="00BC4915">
        <w:rPr/>
        <w:t xml:space="preserve"> build that to support that, we look across a few different areas</w:t>
      </w:r>
      <w:r w:rsidR="00BC4915">
        <w:rPr/>
        <w:t xml:space="preserve">.  </w:t>
      </w:r>
      <w:r w:rsidR="00BC4915">
        <w:rPr/>
        <w:t xml:space="preserve">But really you can see genomics playing a role across the lifetime, in </w:t>
      </w:r>
      <w:r w:rsidR="00BC4915">
        <w:rPr/>
        <w:t>different places</w:t>
      </w:r>
      <w:r w:rsidR="00BC4915">
        <w:rPr/>
        <w:t xml:space="preserve"> in different roles</w:t>
      </w:r>
      <w:r w:rsidR="00BC4915">
        <w:rPr/>
        <w:t xml:space="preserve">. </w:t>
      </w:r>
    </w:p>
    <w:p w:rsidR="00BC4915" w:rsidP="4C82557C" w:rsidRDefault="00BC4915" w14:paraId="79DD3A26" w14:textId="6798A213">
      <w:pPr>
        <w:pStyle w:val="Normal"/>
      </w:pPr>
      <w:r w:rsidR="00BC4915">
        <w:rPr/>
        <w:t xml:space="preserve">To pick one </w:t>
      </w:r>
      <w:r w:rsidR="00BC4915">
        <w:rPr/>
        <w:t>really powerful</w:t>
      </w:r>
      <w:r w:rsidR="00BC4915">
        <w:rPr/>
        <w:t xml:space="preserve"> example is something people often refer to as pharmacogenomics</w:t>
      </w:r>
      <w:r w:rsidR="00BC4915">
        <w:rPr/>
        <w:t xml:space="preserve">.  </w:t>
      </w:r>
      <w:r w:rsidR="00BC4915">
        <w:rPr/>
        <w:t xml:space="preserve">Which is a medical term for what boils down to look at a person’s DNA sequence, </w:t>
      </w:r>
      <w:r w:rsidR="00BC4915">
        <w:rPr/>
        <w:t>that’s</w:t>
      </w:r>
      <w:r w:rsidR="00BC4915">
        <w:rPr/>
        <w:t xml:space="preserve"> the genomics bit, and making decisions based on what drug to give them, what drugs to avoid, or </w:t>
      </w:r>
      <w:r w:rsidR="00BC4915">
        <w:rPr/>
        <w:t>perhaps what</w:t>
      </w:r>
      <w:r w:rsidR="00BC4915">
        <w:rPr/>
        <w:t xml:space="preserve"> dose to drug to give them</w:t>
      </w:r>
      <w:r w:rsidR="00BC4915">
        <w:rPr/>
        <w:t xml:space="preserve">.  </w:t>
      </w:r>
      <w:r w:rsidR="00BC4915">
        <w:rPr/>
        <w:t xml:space="preserve">Based on, for example, the desire to avoid adverse drug reactions that people might be at </w:t>
      </w:r>
      <w:r w:rsidR="00BC4915">
        <w:rPr/>
        <w:t>high risk</w:t>
      </w:r>
      <w:r w:rsidR="00BC4915">
        <w:rPr/>
        <w:t xml:space="preserve"> of, and you can </w:t>
      </w:r>
      <w:r w:rsidR="00BC4915">
        <w:rPr/>
        <w:t>identify</w:t>
      </w:r>
      <w:r w:rsidR="00BC4915">
        <w:rPr/>
        <w:t xml:space="preserve"> that risk looking at the DNA</w:t>
      </w:r>
      <w:r w:rsidR="00BC4915">
        <w:rPr/>
        <w:t xml:space="preserve">.  </w:t>
      </w:r>
      <w:r w:rsidR="00BC4915">
        <w:rPr/>
        <w:t>That is one example of genomics playing a role in being increasingly sort of preventive, getting away from disease, getting upstream of disease arising, or harm arising</w:t>
      </w:r>
      <w:r w:rsidR="00BC4915">
        <w:rPr/>
        <w:t xml:space="preserve">.  </w:t>
      </w:r>
      <w:r w:rsidR="00BC4915">
        <w:rPr/>
        <w:t xml:space="preserve">And there are other opportunities in common disease as well, sort of casting forward to what that impact might be, and we feel that genomics could play a role, </w:t>
      </w:r>
      <w:r w:rsidR="00BC4915">
        <w:rPr/>
        <w:t>really broadly</w:t>
      </w:r>
      <w:r w:rsidR="00BC4915">
        <w:rPr/>
        <w:t>, across healthcare, in probably as many as half of all healthcare encounters</w:t>
      </w:r>
      <w:r w:rsidR="00BC4915">
        <w:rPr/>
        <w:t xml:space="preserve">.  </w:t>
      </w:r>
    </w:p>
    <w:p w:rsidR="001326D8" w:rsidP="4C82557C" w:rsidRDefault="001326D8" w14:paraId="5F3EEF04" w14:textId="0DCF8201">
      <w:pPr>
        <w:pStyle w:val="Normal"/>
      </w:pPr>
      <w:r w:rsidR="00BC4915">
        <w:rPr/>
        <w:t>But what we need to do over the coming years for that to potentially be the case is we need to build out the evidence, and we also need to understand what digital infrastructure we need, to make that a possibility</w:t>
      </w:r>
      <w:r w:rsidR="00BC4915">
        <w:rPr/>
        <w:t xml:space="preserve">.  </w:t>
      </w:r>
      <w:r w:rsidR="00BC4915">
        <w:rPr/>
        <w:t xml:space="preserve">So that the information is there in simple format, for patients and the public, for their GPs, for their pharmacist, for people in any speciality in hospital, not just </w:t>
      </w:r>
      <w:r w:rsidR="00BC4915">
        <w:rPr/>
        <w:t>sort of rare</w:t>
      </w:r>
      <w:r w:rsidR="00BC4915">
        <w:rPr/>
        <w:t xml:space="preserve"> disease clinics or in cancer, as we are at the moment</w:t>
      </w:r>
      <w:r w:rsidR="00BC4915">
        <w:rPr/>
        <w:t xml:space="preserve">.  </w:t>
      </w:r>
      <w:r w:rsidR="00BC4915">
        <w:rPr/>
        <w:t xml:space="preserve">And so very much </w:t>
      </w:r>
      <w:r w:rsidR="00BC4915">
        <w:rPr/>
        <w:t>we’re</w:t>
      </w:r>
      <w:r w:rsidR="00BC4915">
        <w:rPr/>
        <w:t xml:space="preserve"> thinking about the programmes that </w:t>
      </w:r>
      <w:r w:rsidR="0093006E">
        <w:rPr/>
        <w:t>we and others could run to ask some of those questions, to think about what we need to build out</w:t>
      </w:r>
      <w:r w:rsidR="0093006E">
        <w:rPr/>
        <w:t xml:space="preserve">.  </w:t>
      </w:r>
      <w:r w:rsidR="0093006E">
        <w:rPr/>
        <w:t xml:space="preserve">We feel that the UK’s uniquely </w:t>
      </w:r>
      <w:r w:rsidR="0093006E">
        <w:rPr/>
        <w:t>placed to develop that evidence, so that we can make the choices about how genomics is used, and so we can be ready to embed it</w:t>
      </w:r>
      <w:r w:rsidR="0093006E">
        <w:rPr/>
        <w:t xml:space="preserve">.  </w:t>
      </w:r>
    </w:p>
    <w:p w:rsidR="00B85E01" w:rsidP="4C82557C" w:rsidRDefault="00B85E01" w14:paraId="243C55B7" w14:textId="403E5D52">
      <w:pPr>
        <w:pStyle w:val="Normal"/>
      </w:pPr>
      <w:r w:rsidR="0093006E">
        <w:rPr/>
        <w:t xml:space="preserve">And it really aligns with that shift that we </w:t>
      </w:r>
      <w:r w:rsidR="0093006E">
        <w:rPr/>
        <w:t>see</w:t>
      </w:r>
      <w:r w:rsidR="0093006E">
        <w:rPr/>
        <w:t xml:space="preserve"> and we hear, for example, in government being talked about, when </w:t>
      </w:r>
      <w:r w:rsidR="0093006E">
        <w:rPr/>
        <w:t>we’re</w:t>
      </w:r>
      <w:r w:rsidR="0093006E">
        <w:rPr/>
        <w:t xml:space="preserve"> looking about </w:t>
      </w:r>
      <w:r w:rsidR="0093006E">
        <w:rPr/>
        <w:t>sort of the</w:t>
      </w:r>
      <w:r w:rsidR="0093006E">
        <w:rPr/>
        <w:t xml:space="preserve"> shifts that the NHS sees as essential</w:t>
      </w:r>
      <w:r w:rsidR="0093006E">
        <w:rPr/>
        <w:t xml:space="preserve">.  </w:t>
      </w:r>
      <w:r w:rsidR="0093006E">
        <w:rPr/>
        <w:t xml:space="preserve">You know, increasingly preventive, increasingly digital, increasingly in the community, and that point of </w:t>
      </w:r>
      <w:r w:rsidR="0093006E">
        <w:rPr/>
        <w:t>sort of getting</w:t>
      </w:r>
      <w:r w:rsidR="0093006E">
        <w:rPr/>
        <w:t xml:space="preserve"> upstream</w:t>
      </w:r>
      <w:r w:rsidR="0093006E">
        <w:rPr/>
        <w:t xml:space="preserve">.  </w:t>
      </w:r>
      <w:r w:rsidR="0093006E">
        <w:rPr/>
        <w:t>And genomics is going to be an important part of that</w:t>
      </w:r>
      <w:r w:rsidR="0093006E">
        <w:rPr/>
        <w:t xml:space="preserve">.  </w:t>
      </w:r>
      <w:r w:rsidR="0093006E">
        <w:rPr/>
        <w:t xml:space="preserve">And we at Genomics England are really excited about the role that we can play, whether </w:t>
      </w:r>
      <w:r w:rsidR="0093006E">
        <w:rPr/>
        <w:t>it’s</w:t>
      </w:r>
      <w:r w:rsidR="0093006E">
        <w:rPr/>
        <w:t xml:space="preserve"> through the digital infrastructure we build, whether </w:t>
      </w:r>
      <w:r w:rsidR="0093006E">
        <w:rPr/>
        <w:t>it’s</w:t>
      </w:r>
      <w:r w:rsidR="0093006E">
        <w:rPr/>
        <w:t xml:space="preserve"> the programmes that we run to develop the evidence</w:t>
      </w:r>
      <w:r w:rsidR="0093006E">
        <w:rPr/>
        <w:t xml:space="preserve">.  </w:t>
      </w:r>
      <w:r w:rsidR="0093006E">
        <w:rPr/>
        <w:t xml:space="preserve">Or whether </w:t>
      </w:r>
      <w:r w:rsidR="0093006E">
        <w:rPr/>
        <w:t>it’s</w:t>
      </w:r>
      <w:r w:rsidR="0093006E">
        <w:rPr/>
        <w:t xml:space="preserve"> through the ethics and the engagement work, the work with the </w:t>
      </w:r>
      <w:r w:rsidR="2D89F7A0">
        <w:rPr/>
        <w:t>P</w:t>
      </w:r>
      <w:r w:rsidR="0093006E">
        <w:rPr/>
        <w:t>anel, and the work with the wider public, to understand how we might develop this evidence, what people are comfortable with, what the expectations are.  And I think that, pulling that together is complex, it’s really exciting to think about how we do it.  I think we in the UK are uniquely placed to take advantage of that.</w:t>
      </w:r>
    </w:p>
    <w:p w:rsidRPr="00C86129" w:rsidR="00EF5A28" w:rsidP="4C82557C" w:rsidRDefault="00EF5A28" w14:paraId="76DA41FA" w14:textId="700ADCC7">
      <w:pPr>
        <w:pStyle w:val="Normal"/>
        <w:rPr>
          <w:b w:val="1"/>
          <w:bCs w:val="1"/>
        </w:rPr>
      </w:pPr>
      <w:r w:rsidRPr="4C82557C" w:rsidR="0CE1127E">
        <w:rPr>
          <w:b w:val="1"/>
          <w:bCs w:val="1"/>
        </w:rPr>
        <w:t>Adam:</w:t>
      </w:r>
      <w:r w:rsidRPr="4C82557C" w:rsidR="1F0D8958">
        <w:rPr>
          <w:b w:val="1"/>
          <w:bCs w:val="1"/>
        </w:rPr>
        <w:t xml:space="preserve"> </w:t>
      </w:r>
      <w:r w:rsidR="001326D8">
        <w:rPr/>
        <w:t>T</w:t>
      </w:r>
      <w:r w:rsidRPr="4C82557C" w:rsidR="001326D8">
        <w:rPr>
          <w:b w:val="1"/>
          <w:bCs w:val="1"/>
        </w:rPr>
        <w:t xml:space="preserve">hat’s great, and </w:t>
      </w:r>
      <w:r w:rsidRPr="4C82557C" w:rsidR="001326D8">
        <w:rPr>
          <w:b w:val="1"/>
          <w:bCs w:val="1"/>
        </w:rPr>
        <w:t>I think the pharmacogenomics piece</w:t>
      </w:r>
      <w:r w:rsidRPr="4C82557C" w:rsidR="001326D8">
        <w:rPr>
          <w:b w:val="1"/>
          <w:bCs w:val="1"/>
        </w:rPr>
        <w:t xml:space="preserve"> is fascinating</w:t>
      </w:r>
      <w:r w:rsidRPr="4C82557C" w:rsidR="001326D8">
        <w:rPr>
          <w:b w:val="1"/>
          <w:bCs w:val="1"/>
        </w:rPr>
        <w:t xml:space="preserve">.  </w:t>
      </w:r>
      <w:r w:rsidRPr="4C82557C" w:rsidR="001326D8">
        <w:rPr>
          <w:b w:val="1"/>
          <w:bCs w:val="1"/>
        </w:rPr>
        <w:t xml:space="preserve">I mean, you hear many stories of people having adverse reactions to certain medications, and you </w:t>
      </w:r>
      <w:r w:rsidRPr="4C82557C" w:rsidR="001326D8">
        <w:rPr>
          <w:b w:val="1"/>
          <w:bCs w:val="1"/>
        </w:rPr>
        <w:t>wouldn’t</w:t>
      </w:r>
      <w:r w:rsidRPr="4C82557C" w:rsidR="001326D8">
        <w:rPr>
          <w:b w:val="1"/>
          <w:bCs w:val="1"/>
        </w:rPr>
        <w:t xml:space="preserve"> even think </w:t>
      </w:r>
      <w:r w:rsidRPr="4C82557C" w:rsidR="001326D8">
        <w:rPr>
          <w:b w:val="1"/>
          <w:bCs w:val="1"/>
        </w:rPr>
        <w:t>it’s</w:t>
      </w:r>
      <w:r w:rsidRPr="4C82557C" w:rsidR="001326D8">
        <w:rPr>
          <w:b w:val="1"/>
          <w:bCs w:val="1"/>
        </w:rPr>
        <w:t xml:space="preserve"> something that may be linked to their genetic makeup</w:t>
      </w:r>
      <w:r w:rsidRPr="4C82557C" w:rsidR="001326D8">
        <w:rPr>
          <w:b w:val="1"/>
          <w:bCs w:val="1"/>
        </w:rPr>
        <w:t xml:space="preserve">.  </w:t>
      </w:r>
      <w:r w:rsidRPr="4C82557C" w:rsidR="001326D8">
        <w:rPr>
          <w:b w:val="1"/>
          <w:bCs w:val="1"/>
        </w:rPr>
        <w:t>It’s</w:t>
      </w:r>
      <w:r w:rsidRPr="4C82557C" w:rsidR="001326D8">
        <w:rPr>
          <w:b w:val="1"/>
          <w:bCs w:val="1"/>
        </w:rPr>
        <w:t xml:space="preserve"> so important that we take people along that journey, around what the benefits are, the ethics, to make sure that people really understand the journey that </w:t>
      </w:r>
      <w:r w:rsidRPr="4C82557C" w:rsidR="001326D8">
        <w:rPr>
          <w:b w:val="1"/>
          <w:bCs w:val="1"/>
        </w:rPr>
        <w:t>we’re</w:t>
      </w:r>
      <w:r w:rsidRPr="4C82557C" w:rsidR="001326D8">
        <w:rPr>
          <w:b w:val="1"/>
          <w:bCs w:val="1"/>
        </w:rPr>
        <w:t xml:space="preserve"> making and what the potential impact could be</w:t>
      </w:r>
      <w:r w:rsidRPr="4C82557C" w:rsidR="001326D8">
        <w:rPr>
          <w:b w:val="1"/>
          <w:bCs w:val="1"/>
        </w:rPr>
        <w:t xml:space="preserve">.  </w:t>
      </w:r>
      <w:r w:rsidRPr="4C82557C" w:rsidR="001326D8">
        <w:rPr>
          <w:b w:val="1"/>
          <w:bCs w:val="1"/>
        </w:rPr>
        <w:t xml:space="preserve">Whilst </w:t>
      </w:r>
      <w:r w:rsidRPr="4C82557C" w:rsidR="001326D8">
        <w:rPr>
          <w:b w:val="1"/>
          <w:bCs w:val="1"/>
        </w:rPr>
        <w:t>there’s</w:t>
      </w:r>
      <w:r w:rsidRPr="4C82557C" w:rsidR="001326D8">
        <w:rPr>
          <w:b w:val="1"/>
          <w:bCs w:val="1"/>
        </w:rPr>
        <w:t xml:space="preserve"> lots of amazing new areas to develop into, a key focus for us on the </w:t>
      </w:r>
      <w:r w:rsidRPr="4C82557C" w:rsidR="03394E8F">
        <w:rPr>
          <w:b w:val="1"/>
          <w:bCs w:val="1"/>
        </w:rPr>
        <w:t>P</w:t>
      </w:r>
      <w:r w:rsidRPr="4C82557C" w:rsidR="001326D8">
        <w:rPr>
          <w:b w:val="1"/>
          <w:bCs w:val="1"/>
        </w:rPr>
        <w:t xml:space="preserve">anel </w:t>
      </w:r>
      <w:r w:rsidRPr="4C82557C" w:rsidR="001F1829">
        <w:rPr>
          <w:b w:val="1"/>
          <w:bCs w:val="1"/>
        </w:rPr>
        <w:t>is really</w:t>
      </w:r>
      <w:r w:rsidRPr="4C82557C" w:rsidR="001326D8">
        <w:rPr>
          <w:b w:val="1"/>
          <w:bCs w:val="1"/>
        </w:rPr>
        <w:t xml:space="preserve"> continuing to </w:t>
      </w:r>
      <w:r w:rsidRPr="4C82557C" w:rsidR="001326D8">
        <w:rPr>
          <w:b w:val="1"/>
          <w:bCs w:val="1"/>
        </w:rPr>
        <w:t>demonstrate</w:t>
      </w:r>
      <w:r w:rsidRPr="4C82557C" w:rsidR="001326D8">
        <w:rPr>
          <w:b w:val="1"/>
          <w:bCs w:val="1"/>
        </w:rPr>
        <w:t xml:space="preserve"> how the 100,000 Genomes Project participants continue to have an impact, and </w:t>
      </w:r>
      <w:r w:rsidRPr="4C82557C" w:rsidR="001326D8">
        <w:rPr>
          <w:b w:val="1"/>
          <w:bCs w:val="1"/>
        </w:rPr>
        <w:t>they’re</w:t>
      </w:r>
      <w:r w:rsidRPr="4C82557C" w:rsidR="001326D8">
        <w:rPr>
          <w:b w:val="1"/>
          <w:bCs w:val="1"/>
        </w:rPr>
        <w:t xml:space="preserve"> helping shape a lot of these developments</w:t>
      </w:r>
      <w:r w:rsidRPr="4C82557C" w:rsidR="001326D8">
        <w:rPr>
          <w:b w:val="1"/>
          <w:bCs w:val="1"/>
        </w:rPr>
        <w:t xml:space="preserve">.  </w:t>
      </w:r>
      <w:r w:rsidRPr="4C82557C" w:rsidR="001326D8">
        <w:rPr>
          <w:b w:val="1"/>
          <w:bCs w:val="1"/>
        </w:rPr>
        <w:t>So</w:t>
      </w:r>
      <w:r w:rsidRPr="4C82557C" w:rsidR="001326D8">
        <w:rPr>
          <w:b w:val="1"/>
          <w:bCs w:val="1"/>
        </w:rPr>
        <w:t xml:space="preserve"> they generously </w:t>
      </w:r>
      <w:r w:rsidRPr="4C82557C" w:rsidR="00EF5A28">
        <w:rPr>
          <w:b w:val="1"/>
          <w:bCs w:val="1"/>
        </w:rPr>
        <w:t>donated their data</w:t>
      </w:r>
      <w:r w:rsidRPr="4C82557C" w:rsidR="00CB4C1A">
        <w:rPr>
          <w:b w:val="1"/>
          <w:bCs w:val="1"/>
        </w:rPr>
        <w:t>,</w:t>
      </w:r>
      <w:r w:rsidRPr="4C82557C" w:rsidR="00EF5A28">
        <w:rPr>
          <w:b w:val="1"/>
          <w:bCs w:val="1"/>
        </w:rPr>
        <w:t xml:space="preserve"> it not only helps Genomics England develop the systems and services that now </w:t>
      </w:r>
      <w:r w:rsidRPr="4C82557C" w:rsidR="00EF5A28">
        <w:rPr>
          <w:b w:val="1"/>
          <w:bCs w:val="1"/>
        </w:rPr>
        <w:t>benefit</w:t>
      </w:r>
      <w:r w:rsidRPr="4C82557C" w:rsidR="00EF5A28">
        <w:rPr>
          <w:b w:val="1"/>
          <w:bCs w:val="1"/>
        </w:rPr>
        <w:t xml:space="preserve"> many families, but it also continues to drive that scientific and technological enhancement</w:t>
      </w:r>
      <w:r w:rsidRPr="4C82557C" w:rsidR="00EF5A28">
        <w:rPr>
          <w:b w:val="1"/>
          <w:bCs w:val="1"/>
        </w:rPr>
        <w:t xml:space="preserve">.  </w:t>
      </w:r>
      <w:r w:rsidRPr="4C82557C" w:rsidR="00EF5A28">
        <w:rPr>
          <w:b w:val="1"/>
          <w:bCs w:val="1"/>
        </w:rPr>
        <w:t>So</w:t>
      </w:r>
      <w:r w:rsidRPr="4C82557C" w:rsidR="00EF5A28">
        <w:rPr>
          <w:b w:val="1"/>
          <w:bCs w:val="1"/>
        </w:rPr>
        <w:t xml:space="preserve"> it </w:t>
      </w:r>
      <w:r w:rsidRPr="4C82557C" w:rsidR="00EF5A28">
        <w:rPr>
          <w:b w:val="1"/>
          <w:bCs w:val="1"/>
        </w:rPr>
        <w:t>wasn’t</w:t>
      </w:r>
      <w:r w:rsidRPr="4C82557C" w:rsidR="00EF5A28">
        <w:rPr>
          <w:b w:val="1"/>
          <w:bCs w:val="1"/>
        </w:rPr>
        <w:t xml:space="preserve"> </w:t>
      </w:r>
      <w:r w:rsidRPr="4C82557C" w:rsidR="00EF5A28">
        <w:rPr>
          <w:b w:val="1"/>
          <w:bCs w:val="1"/>
        </w:rPr>
        <w:t>just about reaching</w:t>
      </w:r>
      <w:r w:rsidRPr="4C82557C" w:rsidR="00EF5A28">
        <w:rPr>
          <w:b w:val="1"/>
          <w:bCs w:val="1"/>
        </w:rPr>
        <w:t xml:space="preserve"> </w:t>
      </w:r>
      <w:r w:rsidRPr="4C82557C" w:rsidR="00EF5A28">
        <w:rPr>
          <w:b w:val="1"/>
          <w:bCs w:val="1"/>
        </w:rPr>
        <w:t>that 100,000 genomes</w:t>
      </w:r>
      <w:r w:rsidRPr="4C82557C" w:rsidR="00EF5A28">
        <w:rPr>
          <w:b w:val="1"/>
          <w:bCs w:val="1"/>
        </w:rPr>
        <w:t xml:space="preserve">, that project was really the starting point, as it were, </w:t>
      </w:r>
      <w:r w:rsidRPr="4C82557C" w:rsidR="00EF5A28">
        <w:rPr>
          <w:b w:val="1"/>
          <w:bCs w:val="1"/>
        </w:rPr>
        <w:t>it’s</w:t>
      </w:r>
      <w:r w:rsidRPr="4C82557C" w:rsidR="00EF5A28">
        <w:rPr>
          <w:b w:val="1"/>
          <w:bCs w:val="1"/>
        </w:rPr>
        <w:t xml:space="preserve"> not the finish line, it laid the groundwork for a lot of these developments</w:t>
      </w:r>
      <w:r w:rsidRPr="4C82557C" w:rsidR="00EF5A28">
        <w:rPr>
          <w:b w:val="1"/>
          <w:bCs w:val="1"/>
        </w:rPr>
        <w:t xml:space="preserve">.  </w:t>
      </w:r>
      <w:r w:rsidRPr="4C82557C" w:rsidR="00EF5A28">
        <w:rPr>
          <w:b w:val="1"/>
          <w:bCs w:val="1"/>
        </w:rPr>
        <w:t>So</w:t>
      </w:r>
      <w:r w:rsidRPr="4C82557C" w:rsidR="00EF5A28">
        <w:rPr>
          <w:b w:val="1"/>
          <w:bCs w:val="1"/>
        </w:rPr>
        <w:t xml:space="preserve"> </w:t>
      </w:r>
      <w:r w:rsidRPr="4C82557C" w:rsidR="00EF5A28">
        <w:rPr>
          <w:b w:val="1"/>
          <w:bCs w:val="1"/>
        </w:rPr>
        <w:t>it’s</w:t>
      </w:r>
      <w:r w:rsidRPr="4C82557C" w:rsidR="00EF5A28">
        <w:rPr>
          <w:b w:val="1"/>
          <w:bCs w:val="1"/>
        </w:rPr>
        <w:t xml:space="preserve"> about how do we focus on maximising the benefit for those participants over their lifetime, not just at that one point in time</w:t>
      </w:r>
      <w:r w:rsidRPr="4C82557C" w:rsidR="00EF5A28">
        <w:rPr>
          <w:b w:val="1"/>
          <w:bCs w:val="1"/>
        </w:rPr>
        <w:t xml:space="preserve">.  </w:t>
      </w:r>
    </w:p>
    <w:p w:rsidRPr="00C86129" w:rsidR="00823B98" w:rsidP="4C82557C" w:rsidRDefault="00823B98" w14:paraId="123AF30E" w14:textId="4974E091">
      <w:pPr>
        <w:pStyle w:val="Normal"/>
        <w:rPr>
          <w:b w:val="1"/>
          <w:bCs w:val="1"/>
        </w:rPr>
      </w:pPr>
      <w:r w:rsidRPr="4C82557C" w:rsidR="00EF5A28">
        <w:rPr>
          <w:b w:val="1"/>
          <w:bCs w:val="1"/>
        </w:rPr>
        <w:t>We know genomics is evolving so rapidly, what you can glean from a genome today is far more than what was possible in 2013</w:t>
      </w:r>
      <w:r w:rsidRPr="4C82557C" w:rsidR="00EF5A28">
        <w:rPr>
          <w:b w:val="1"/>
          <w:bCs w:val="1"/>
        </w:rPr>
        <w:t xml:space="preserve">.  </w:t>
      </w:r>
      <w:r w:rsidRPr="4C82557C" w:rsidR="00EF5A28">
        <w:rPr>
          <w:b w:val="1"/>
          <w:bCs w:val="1"/>
        </w:rPr>
        <w:t xml:space="preserve">And we know the </w:t>
      </w:r>
      <w:r w:rsidRPr="4C82557C" w:rsidR="23C0013D">
        <w:rPr>
          <w:b w:val="1"/>
          <w:bCs w:val="1"/>
        </w:rPr>
        <w:t>D</w:t>
      </w:r>
      <w:r w:rsidRPr="4C82557C" w:rsidR="00EF5A28">
        <w:rPr>
          <w:b w:val="1"/>
          <w:bCs w:val="1"/>
        </w:rPr>
        <w:t xml:space="preserve">iagnostic </w:t>
      </w:r>
      <w:r w:rsidRPr="4C82557C" w:rsidR="3121DB99">
        <w:rPr>
          <w:b w:val="1"/>
          <w:bCs w:val="1"/>
        </w:rPr>
        <w:t>D</w:t>
      </w:r>
      <w:r w:rsidRPr="4C82557C" w:rsidR="00EF5A28">
        <w:rPr>
          <w:b w:val="1"/>
          <w:bCs w:val="1"/>
        </w:rPr>
        <w:t xml:space="preserve">iscovery team is continuing to analyse the data for participants in the project based on these new advances, the team led by </w:t>
      </w:r>
      <w:r w:rsidRPr="4C82557C" w:rsidR="00CB4C1A">
        <w:rPr>
          <w:b w:val="1"/>
          <w:bCs w:val="1"/>
        </w:rPr>
        <w:t>Su</w:t>
      </w:r>
      <w:r w:rsidRPr="4C82557C" w:rsidR="3B0EF73F">
        <w:rPr>
          <w:b w:val="1"/>
          <w:bCs w:val="1"/>
        </w:rPr>
        <w:t>zi (Walker)</w:t>
      </w:r>
      <w:r w:rsidRPr="4C82557C" w:rsidR="00CB4C1A">
        <w:rPr>
          <w:b w:val="1"/>
          <w:bCs w:val="1"/>
        </w:rPr>
        <w:t>,</w:t>
      </w:r>
      <w:r w:rsidRPr="4C82557C" w:rsidR="00EF5A28">
        <w:rPr>
          <w:b w:val="1"/>
          <w:bCs w:val="1"/>
        </w:rPr>
        <w:t xml:space="preserve"> </w:t>
      </w:r>
      <w:r w:rsidRPr="4C82557C" w:rsidR="00EF5A28">
        <w:rPr>
          <w:b w:val="1"/>
          <w:bCs w:val="1"/>
        </w:rPr>
        <w:t>who’s</w:t>
      </w:r>
      <w:r w:rsidRPr="4C82557C" w:rsidR="00EF5A28">
        <w:rPr>
          <w:b w:val="1"/>
          <w:bCs w:val="1"/>
        </w:rPr>
        <w:t xml:space="preserve"> doing some amazing work there</w:t>
      </w:r>
      <w:r w:rsidRPr="4C82557C" w:rsidR="00EF5A28">
        <w:rPr>
          <w:b w:val="1"/>
          <w:bCs w:val="1"/>
        </w:rPr>
        <w:t xml:space="preserve">.  </w:t>
      </w:r>
      <w:r w:rsidRPr="4C82557C" w:rsidR="00EF5A28">
        <w:rPr>
          <w:b w:val="1"/>
          <w:bCs w:val="1"/>
        </w:rPr>
        <w:t xml:space="preserve">Using all the latest tools and </w:t>
      </w:r>
      <w:r w:rsidRPr="4C82557C" w:rsidR="001F1829">
        <w:rPr>
          <w:b w:val="1"/>
          <w:bCs w:val="1"/>
        </w:rPr>
        <w:t>enhancements</w:t>
      </w:r>
      <w:r w:rsidRPr="4C82557C" w:rsidR="00EF5A28">
        <w:rPr>
          <w:b w:val="1"/>
          <w:bCs w:val="1"/>
        </w:rPr>
        <w:t xml:space="preserve">, just to make sure that those participants are really </w:t>
      </w:r>
      <w:r w:rsidRPr="4C82557C" w:rsidR="00EF5A28">
        <w:rPr>
          <w:b w:val="1"/>
          <w:bCs w:val="1"/>
        </w:rPr>
        <w:t>benefiting</w:t>
      </w:r>
      <w:r w:rsidRPr="4C82557C" w:rsidR="00EF5A28">
        <w:rPr>
          <w:b w:val="1"/>
          <w:bCs w:val="1"/>
        </w:rPr>
        <w:t xml:space="preserve"> from that learning</w:t>
      </w:r>
      <w:r w:rsidRPr="4C82557C" w:rsidR="00EF5A28">
        <w:rPr>
          <w:b w:val="1"/>
          <w:bCs w:val="1"/>
        </w:rPr>
        <w:t xml:space="preserve">.  </w:t>
      </w:r>
      <w:r w:rsidRPr="4C82557C" w:rsidR="50796D4C">
        <w:rPr>
          <w:b w:val="1"/>
          <w:bCs w:val="1"/>
        </w:rPr>
        <w:t>So,</w:t>
      </w:r>
      <w:r w:rsidRPr="4C82557C" w:rsidR="00EF5A28">
        <w:rPr>
          <w:b w:val="1"/>
          <w:bCs w:val="1"/>
        </w:rPr>
        <w:t xml:space="preserve"> we just need to make sure we stay close to that wider community, and just ensure </w:t>
      </w:r>
      <w:r w:rsidRPr="4C82557C" w:rsidR="00EF5A28">
        <w:rPr>
          <w:b w:val="1"/>
          <w:bCs w:val="1"/>
        </w:rPr>
        <w:t>they’re</w:t>
      </w:r>
      <w:r w:rsidRPr="4C82557C" w:rsidR="00EF5A28">
        <w:rPr>
          <w:b w:val="1"/>
          <w:bCs w:val="1"/>
        </w:rPr>
        <w:t xml:space="preserve"> not forgotten, </w:t>
      </w:r>
      <w:r w:rsidRPr="4C82557C" w:rsidR="00EF5A28">
        <w:rPr>
          <w:b w:val="1"/>
          <w:bCs w:val="1"/>
        </w:rPr>
        <w:t>that’s</w:t>
      </w:r>
      <w:r w:rsidRPr="4C82557C" w:rsidR="00EF5A28">
        <w:rPr>
          <w:b w:val="1"/>
          <w:bCs w:val="1"/>
        </w:rPr>
        <w:t xml:space="preserve"> really a key north star for us as the </w:t>
      </w:r>
      <w:r w:rsidRPr="4C82557C" w:rsidR="7CB33DDD">
        <w:rPr>
          <w:b w:val="1"/>
          <w:bCs w:val="1"/>
        </w:rPr>
        <w:t>P</w:t>
      </w:r>
      <w:r w:rsidRPr="4C82557C" w:rsidR="00EF5A28">
        <w:rPr>
          <w:b w:val="1"/>
          <w:bCs w:val="1"/>
        </w:rPr>
        <w:t>anel</w:t>
      </w:r>
      <w:r w:rsidRPr="4C82557C" w:rsidR="00EF5A28">
        <w:rPr>
          <w:b w:val="1"/>
          <w:bCs w:val="1"/>
        </w:rPr>
        <w:t xml:space="preserve">.  </w:t>
      </w:r>
      <w:r w:rsidRPr="4C82557C" w:rsidR="00EF5A28">
        <w:rPr>
          <w:b w:val="1"/>
          <w:bCs w:val="1"/>
        </w:rPr>
        <w:t xml:space="preserve">And something that </w:t>
      </w:r>
      <w:r w:rsidRPr="4C82557C" w:rsidR="00EF5A28">
        <w:rPr>
          <w:b w:val="1"/>
          <w:bCs w:val="1"/>
        </w:rPr>
        <w:t>we’ve</w:t>
      </w:r>
      <w:r w:rsidRPr="4C82557C" w:rsidR="00EF5A28">
        <w:rPr>
          <w:b w:val="1"/>
          <w:bCs w:val="1"/>
        </w:rPr>
        <w:t xml:space="preserve"> been pushing is better ways that we can help to communicate the ways that </w:t>
      </w:r>
      <w:r w:rsidRPr="4C82557C" w:rsidR="00EF5A28">
        <w:rPr>
          <w:b w:val="1"/>
          <w:bCs w:val="1"/>
        </w:rPr>
        <w:t>you're</w:t>
      </w:r>
      <w:r w:rsidRPr="4C82557C" w:rsidR="00EF5A28">
        <w:rPr>
          <w:b w:val="1"/>
          <w:bCs w:val="1"/>
        </w:rPr>
        <w:t xml:space="preserve"> celebrating these successes, providing regular updates on research progress, offering personalised reports based on the latest findings.  And </w:t>
      </w:r>
      <w:r w:rsidRPr="4C82557C" w:rsidR="00EF5A28">
        <w:rPr>
          <w:b w:val="1"/>
          <w:bCs w:val="1"/>
        </w:rPr>
        <w:t>it’s</w:t>
      </w:r>
      <w:r w:rsidRPr="4C82557C" w:rsidR="00EF5A28">
        <w:rPr>
          <w:b w:val="1"/>
          <w:bCs w:val="1"/>
        </w:rPr>
        <w:t xml:space="preserve"> all about providing them with that hope.  Some people may never get a diagnosis, but </w:t>
      </w:r>
      <w:r w:rsidRPr="4C82557C" w:rsidR="00EF5A28">
        <w:rPr>
          <w:b w:val="1"/>
          <w:bCs w:val="1"/>
        </w:rPr>
        <w:t>it’s</w:t>
      </w:r>
      <w:r w:rsidRPr="4C82557C" w:rsidR="00EF5A28">
        <w:rPr>
          <w:b w:val="1"/>
          <w:bCs w:val="1"/>
        </w:rPr>
        <w:t xml:space="preserve"> about giving the hope that one day they might get that phone call </w:t>
      </w:r>
      <w:r w:rsidRPr="4C82557C" w:rsidR="00EF5A28">
        <w:rPr>
          <w:b w:val="1"/>
          <w:bCs w:val="1"/>
        </w:rPr>
        <w:t>out of the blue</w:t>
      </w:r>
      <w:r w:rsidRPr="4C82557C" w:rsidR="00EF5A28">
        <w:rPr>
          <w:b w:val="1"/>
          <w:bCs w:val="1"/>
        </w:rPr>
        <w:t xml:space="preserve">, so </w:t>
      </w:r>
      <w:r w:rsidRPr="4C82557C" w:rsidR="00EF5A28">
        <w:rPr>
          <w:b w:val="1"/>
          <w:bCs w:val="1"/>
        </w:rPr>
        <w:t>it’s</w:t>
      </w:r>
      <w:r w:rsidRPr="4C82557C" w:rsidR="00EF5A28">
        <w:rPr>
          <w:b w:val="1"/>
          <w:bCs w:val="1"/>
        </w:rPr>
        <w:t xml:space="preserve"> about giving the hope that those </w:t>
      </w:r>
      <w:r w:rsidRPr="4C82557C" w:rsidR="001F1829">
        <w:rPr>
          <w:b w:val="1"/>
          <w:bCs w:val="1"/>
        </w:rPr>
        <w:t>possibilities</w:t>
      </w:r>
      <w:r w:rsidRPr="4C82557C" w:rsidR="00EF5A28">
        <w:rPr>
          <w:b w:val="1"/>
          <w:bCs w:val="1"/>
        </w:rPr>
        <w:t xml:space="preserve"> are out there for others.  </w:t>
      </w:r>
    </w:p>
    <w:p w:rsidR="00B85E01" w:rsidP="4C82557C" w:rsidRDefault="00B85E01" w14:paraId="591F2A6A" w14:textId="43E5F96B">
      <w:pPr>
        <w:pStyle w:val="Normal"/>
        <w:rPr>
          <w:b w:val="1"/>
          <w:bCs w:val="1"/>
        </w:rPr>
      </w:pPr>
      <w:r w:rsidRPr="4C82557C" w:rsidR="00EF5A28">
        <w:rPr>
          <w:b w:val="1"/>
          <w:bCs w:val="1"/>
        </w:rPr>
        <w:t>So</w:t>
      </w:r>
      <w:r w:rsidRPr="4C82557C" w:rsidR="00EF5A28">
        <w:rPr>
          <w:b w:val="1"/>
          <w:bCs w:val="1"/>
        </w:rPr>
        <w:t xml:space="preserve"> </w:t>
      </w:r>
      <w:r w:rsidRPr="4C82557C" w:rsidR="00EF5A28">
        <w:rPr>
          <w:b w:val="1"/>
          <w:bCs w:val="1"/>
        </w:rPr>
        <w:t>we’re</w:t>
      </w:r>
      <w:r w:rsidRPr="4C82557C" w:rsidR="00EF5A28">
        <w:rPr>
          <w:b w:val="1"/>
          <w:bCs w:val="1"/>
        </w:rPr>
        <w:t xml:space="preserve"> now going to shift gear onto hearing from </w:t>
      </w:r>
      <w:r w:rsidRPr="4C82557C" w:rsidR="00D13C28">
        <w:rPr>
          <w:b w:val="1"/>
          <w:bCs w:val="1"/>
        </w:rPr>
        <w:t xml:space="preserve">Shaun Pye, who is the father of </w:t>
      </w:r>
      <w:r w:rsidRPr="4C82557C" w:rsidR="00F07541">
        <w:rPr>
          <w:b w:val="1"/>
          <w:bCs w:val="1"/>
        </w:rPr>
        <w:t>Joey</w:t>
      </w:r>
      <w:r w:rsidRPr="4C82557C" w:rsidR="00F07541">
        <w:rPr>
          <w:b w:val="1"/>
          <w:bCs w:val="1"/>
        </w:rPr>
        <w:t xml:space="preserve">.  </w:t>
      </w:r>
      <w:r w:rsidRPr="4C82557C" w:rsidR="74E7E70A">
        <w:rPr>
          <w:b w:val="1"/>
          <w:bCs w:val="1"/>
        </w:rPr>
        <w:t>Sh</w:t>
      </w:r>
      <w:r w:rsidRPr="4C82557C" w:rsidR="00F07541">
        <w:rPr>
          <w:b w:val="1"/>
          <w:bCs w:val="1"/>
        </w:rPr>
        <w:t>e was diagnosed with DYRK1A</w:t>
      </w:r>
      <w:r w:rsidRPr="4C82557C" w:rsidR="00823B98">
        <w:rPr>
          <w:b w:val="1"/>
          <w:bCs w:val="1"/>
        </w:rPr>
        <w:t xml:space="preserve"> syndrome, which is a rare chromosomal disorder, which causes a degree of developmental delay or learning difficulty, at the age of just thirteen</w:t>
      </w:r>
      <w:r w:rsidRPr="4C82557C" w:rsidR="00823B98">
        <w:rPr>
          <w:b w:val="1"/>
          <w:bCs w:val="1"/>
        </w:rPr>
        <w:t xml:space="preserve">.  </w:t>
      </w:r>
      <w:r w:rsidRPr="4C82557C" w:rsidR="00823B98">
        <w:rPr>
          <w:b w:val="1"/>
          <w:bCs w:val="1"/>
        </w:rPr>
        <w:t>In this podcast episode, Shaun and his wife Sarah told us of their journey to Joey’s diagnosis, and how their role in writing the BBC television comedy drama series, There She Goes, has helped to shine a light on the rare condition community.</w:t>
      </w:r>
    </w:p>
    <w:p w:rsidR="00280706" w:rsidP="4C82557C" w:rsidRDefault="00280706" w14:paraId="6D82BA9B" w14:textId="208B9F2A">
      <w:pPr>
        <w:pStyle w:val="Normal"/>
      </w:pPr>
      <w:r w:rsidRPr="4C82557C" w:rsidR="00E84583">
        <w:rPr>
          <w:b w:val="1"/>
          <w:bCs w:val="1"/>
        </w:rPr>
        <w:t>S</w:t>
      </w:r>
      <w:r w:rsidRPr="4C82557C" w:rsidR="65BA4549">
        <w:rPr>
          <w:b w:val="1"/>
          <w:bCs w:val="1"/>
        </w:rPr>
        <w:t>haun</w:t>
      </w:r>
      <w:r w:rsidRPr="4C82557C" w:rsidR="00E84583">
        <w:rPr>
          <w:b w:val="1"/>
          <w:bCs w:val="1"/>
        </w:rPr>
        <w:t>:</w:t>
      </w:r>
      <w:r w:rsidRPr="4C82557C" w:rsidR="03BF6954">
        <w:rPr>
          <w:b w:val="1"/>
          <w:bCs w:val="1"/>
        </w:rPr>
        <w:t xml:space="preserve"> </w:t>
      </w:r>
      <w:r w:rsidR="00823B98">
        <w:rPr/>
        <w:t xml:space="preserve">Then the opportunity came along with </w:t>
      </w:r>
      <w:r w:rsidR="0026716C">
        <w:rPr/>
        <w:t>100,000 Genomes, and we signed up immediately</w:t>
      </w:r>
      <w:r w:rsidR="0026716C">
        <w:rPr/>
        <w:t xml:space="preserve">.  </w:t>
      </w:r>
      <w:r w:rsidR="0026716C">
        <w:rPr/>
        <w:t xml:space="preserve">And then that, they did that, and it was a few years before that went through the system, and then we had, </w:t>
      </w:r>
      <w:r w:rsidR="0026716C">
        <w:rPr/>
        <w:t>out of the blue</w:t>
      </w:r>
      <w:r w:rsidR="0026716C">
        <w:rPr/>
        <w:t xml:space="preserve"> really, we were asked to </w:t>
      </w:r>
      <w:r w:rsidR="0026716C">
        <w:rPr/>
        <w:t>go and see</w:t>
      </w:r>
      <w:r w:rsidR="0026716C">
        <w:rPr/>
        <w:t xml:space="preserve"> a geneticist, and we had no idea that this is what it was.  I honestly </w:t>
      </w:r>
      <w:r w:rsidR="001F1829">
        <w:rPr/>
        <w:t>thought</w:t>
      </w:r>
      <w:r w:rsidR="0026716C">
        <w:rPr/>
        <w:t xml:space="preserve"> it was just a routine sort of, </w:t>
      </w:r>
      <w:r w:rsidR="0026716C">
        <w:rPr/>
        <w:t>we’ve</w:t>
      </w:r>
      <w:r w:rsidR="0026716C">
        <w:rPr/>
        <w:t xml:space="preserve"> got a few more theories or something, and she just said, “We’ve found out what it is.”  And it’s </w:t>
      </w:r>
      <w:r w:rsidR="001F1829">
        <w:rPr/>
        <w:t>like</w:t>
      </w:r>
      <w:r w:rsidR="0026716C">
        <w:rPr/>
        <w:t>, that moment is</w:t>
      </w:r>
      <w:r w:rsidR="00414F55">
        <w:rPr/>
        <w:t xml:space="preserve">, well, we tried to describe it in the TV programme, but it is quite hard to describe what goes through </w:t>
      </w:r>
      <w:r w:rsidR="001F1829">
        <w:rPr/>
        <w:t>your</w:t>
      </w:r>
      <w:r w:rsidR="00414F55">
        <w:rPr/>
        <w:t xml:space="preserve"> mind, when after thirteen and a half years somebody suddenly says, “Oh, by the way, that thing that happened with your daughter, we’ve worked out what it is.”</w:t>
      </w:r>
    </w:p>
    <w:p w:rsidR="00280706" w:rsidP="4C82557C" w:rsidRDefault="00280706" w14:paraId="5579420D" w14:textId="5B59965B">
      <w:pPr>
        <w:pStyle w:val="Normal"/>
        <w:rPr>
          <w:b w:val="1"/>
          <w:bCs w:val="1"/>
        </w:rPr>
      </w:pPr>
      <w:r w:rsidRPr="4C82557C" w:rsidR="0CE1127E">
        <w:rPr>
          <w:b w:val="1"/>
          <w:bCs w:val="1"/>
        </w:rPr>
        <w:t>Adam:</w:t>
      </w:r>
      <w:r w:rsidRPr="4C82557C" w:rsidR="7598EDA3">
        <w:rPr>
          <w:b w:val="1"/>
          <w:bCs w:val="1"/>
        </w:rPr>
        <w:t xml:space="preserve"> </w:t>
      </w:r>
      <w:r w:rsidRPr="4C82557C" w:rsidR="00280706">
        <w:rPr>
          <w:b w:val="1"/>
          <w:bCs w:val="1"/>
        </w:rPr>
        <w:t>So here, Rich, did you want to provide some updates around future progress, particularly in diagnostic discovery and expanding the research?</w:t>
      </w:r>
    </w:p>
    <w:p w:rsidR="00280706" w:rsidP="4C82557C" w:rsidRDefault="00280706" w14:paraId="65A2B086" w14:textId="34221795">
      <w:pPr>
        <w:pStyle w:val="Normal"/>
      </w:pPr>
      <w:r w:rsidRPr="4C82557C" w:rsidR="4FDEA409">
        <w:rPr>
          <w:b w:val="1"/>
          <w:bCs w:val="1"/>
        </w:rPr>
        <w:t>R</w:t>
      </w:r>
      <w:r w:rsidRPr="4C82557C" w:rsidR="4D829E97">
        <w:rPr>
          <w:b w:val="1"/>
          <w:bCs w:val="1"/>
        </w:rPr>
        <w:t xml:space="preserve">ich: </w:t>
      </w:r>
      <w:r w:rsidR="00280706">
        <w:rPr/>
        <w:t xml:space="preserve">When </w:t>
      </w:r>
      <w:r w:rsidR="00280706">
        <w:rPr/>
        <w:t>w</w:t>
      </w:r>
      <w:r w:rsidR="00280706">
        <w:rPr/>
        <w:t>e’re</w:t>
      </w:r>
      <w:r w:rsidR="00280706">
        <w:rPr/>
        <w:t xml:space="preserve"> </w:t>
      </w:r>
      <w:r w:rsidR="00280706">
        <w:rPr/>
        <w:t xml:space="preserve">looking to the future, </w:t>
      </w:r>
      <w:r w:rsidR="00280706">
        <w:rPr/>
        <w:t>w</w:t>
      </w:r>
      <w:r w:rsidR="00280706">
        <w:rPr/>
        <w:t>e’re</w:t>
      </w:r>
      <w:r w:rsidR="00280706">
        <w:rPr/>
        <w:t xml:space="preserve"> </w:t>
      </w:r>
      <w:r w:rsidR="00280706">
        <w:rPr/>
        <w:t xml:space="preserve">looking </w:t>
      </w:r>
      <w:r w:rsidR="00280706">
        <w:rPr/>
        <w:t>s</w:t>
      </w:r>
      <w:r w:rsidR="00280706">
        <w:rPr/>
        <w:t>ort of in</w:t>
      </w:r>
      <w:r w:rsidR="00280706">
        <w:rPr/>
        <w:t xml:space="preserve"> </w:t>
      </w:r>
      <w:r w:rsidR="00280706">
        <w:rPr/>
        <w:t>two areas</w:t>
      </w:r>
      <w:r w:rsidR="00280706">
        <w:rPr/>
        <w:t>.</w:t>
      </w:r>
      <w:r w:rsidR="00280706">
        <w:rPr/>
        <w:t xml:space="preserve">  </w:t>
      </w:r>
      <w:r w:rsidR="00280706">
        <w:rPr/>
        <w:t>H</w:t>
      </w:r>
      <w:r w:rsidR="00280706">
        <w:rPr/>
        <w:t xml:space="preserve">ow we can build the impact </w:t>
      </w:r>
      <w:r w:rsidR="00280706">
        <w:rPr/>
        <w:t>w</w:t>
      </w:r>
      <w:r w:rsidR="00280706">
        <w:rPr/>
        <w:t>e’re</w:t>
      </w:r>
      <w:r w:rsidR="00280706">
        <w:rPr/>
        <w:t xml:space="preserve"> </w:t>
      </w:r>
      <w:r w:rsidR="00280706">
        <w:rPr/>
        <w:t>having today for families with rare conditions and cancer, and that very much includes the participants in our programmes, 100,000 Genomes, those through the NHS Genomic Medicine Service, who joined the National Genomic Research Library</w:t>
      </w:r>
      <w:r w:rsidR="00280706">
        <w:rPr/>
        <w:t>.</w:t>
      </w:r>
      <w:r w:rsidR="00280706">
        <w:rPr/>
        <w:t xml:space="preserve">  </w:t>
      </w:r>
      <w:r w:rsidR="00280706">
        <w:rPr/>
        <w:t>A</w:t>
      </w:r>
      <w:r w:rsidR="00280706">
        <w:rPr/>
        <w:t xml:space="preserve">nd </w:t>
      </w:r>
      <w:r w:rsidR="00280706">
        <w:rPr/>
        <w:t>w</w:t>
      </w:r>
      <w:r w:rsidR="00280706">
        <w:rPr/>
        <w:t>e’ve</w:t>
      </w:r>
      <w:r w:rsidR="00280706">
        <w:rPr/>
        <w:t xml:space="preserve"> </w:t>
      </w:r>
      <w:r w:rsidR="00280706">
        <w:rPr/>
        <w:t xml:space="preserve">seen, I think the number that </w:t>
      </w:r>
      <w:r w:rsidR="00280706">
        <w:rPr/>
        <w:t>I</w:t>
      </w:r>
      <w:r w:rsidR="00280706">
        <w:rPr/>
        <w:t>’m</w:t>
      </w:r>
      <w:r w:rsidR="00280706">
        <w:rPr/>
        <w:t xml:space="preserve"> </w:t>
      </w:r>
      <w:r w:rsidR="00280706">
        <w:rPr/>
        <w:t xml:space="preserve">most proud of at Genomics England is that number of diagnostic discoveries returned to the NHS, which has just hit the 4,000 </w:t>
      </w:r>
      <w:r w:rsidR="00280706">
        <w:rPr/>
        <w:t>m</w:t>
      </w:r>
      <w:r w:rsidR="00280706">
        <w:rPr/>
        <w:t>ark</w:t>
      </w:r>
      <w:r w:rsidR="00280706">
        <w:rPr/>
        <w:t>.</w:t>
      </w:r>
      <w:r w:rsidR="00280706">
        <w:rPr/>
        <w:t xml:space="preserve">  </w:t>
      </w:r>
      <w:r w:rsidR="00280706">
        <w:rPr/>
        <w:t>A</w:t>
      </w:r>
      <w:r w:rsidR="00280706">
        <w:rPr/>
        <w:t>nd for those less familiar with the terminology, essentially what that means is where either researchers or the internal team at Genomics England have identified changes in the genome data, that with new knowledge</w:t>
      </w:r>
      <w:r w:rsidR="0098141A">
        <w:rPr/>
        <w:t xml:space="preserve">, often </w:t>
      </w:r>
      <w:r w:rsidR="00280706">
        <w:rPr/>
        <w:t xml:space="preserve">with a fine tooth comb, it’s considered likely that that is the answer to the cause of the rare condition in that person in the programme.  So </w:t>
      </w:r>
      <w:r w:rsidR="00280706">
        <w:rPr/>
        <w:t>t</w:t>
      </w:r>
      <w:r w:rsidR="00280706">
        <w:rPr/>
        <w:t>hat’s</w:t>
      </w:r>
      <w:r w:rsidR="00280706">
        <w:rPr/>
        <w:t xml:space="preserve"> </w:t>
      </w:r>
      <w:r w:rsidR="00280706">
        <w:rPr/>
        <w:t>4,000 of those returned to the NHS</w:t>
      </w:r>
      <w:r w:rsidR="00280706">
        <w:rPr/>
        <w:t>.</w:t>
      </w:r>
      <w:r w:rsidR="00280706">
        <w:rPr/>
        <w:t xml:space="preserve">  </w:t>
      </w:r>
    </w:p>
    <w:p w:rsidR="007F2A50" w:rsidP="4C82557C" w:rsidRDefault="007F2A50" w14:paraId="16A1F1A3" w14:textId="0EC0F865">
      <w:pPr>
        <w:pStyle w:val="Normal"/>
      </w:pPr>
      <w:r w:rsidR="00280706">
        <w:rPr/>
        <w:t xml:space="preserve">And that tells you a lot about where we are for families with rare conditions, and I think </w:t>
      </w:r>
      <w:r w:rsidR="00280706">
        <w:rPr/>
        <w:t>there’s</w:t>
      </w:r>
      <w:r w:rsidR="00280706">
        <w:rPr/>
        <w:t xml:space="preserve"> two points here</w:t>
      </w:r>
      <w:r w:rsidR="00280706">
        <w:rPr/>
        <w:t xml:space="preserve">.  </w:t>
      </w:r>
      <w:r w:rsidR="00280706">
        <w:rPr/>
        <w:t xml:space="preserve">The first one is, </w:t>
      </w:r>
      <w:r w:rsidR="00280706">
        <w:rPr/>
        <w:t>we’ve</w:t>
      </w:r>
      <w:r w:rsidR="00280706">
        <w:rPr/>
        <w:t xml:space="preserve"> got a long way still to go to do what we want to for families with rare conditions</w:t>
      </w:r>
      <w:r w:rsidR="00280706">
        <w:rPr/>
        <w:t xml:space="preserve">.  </w:t>
      </w:r>
      <w:r w:rsidR="00280706">
        <w:rPr/>
        <w:t>I’m</w:t>
      </w:r>
      <w:r w:rsidR="00280706">
        <w:rPr/>
        <w:t xml:space="preserve"> a doctor and still see families in my clinic once a month at Great Ormond Street, even with the incredible advances </w:t>
      </w:r>
      <w:r w:rsidR="00280706">
        <w:rPr/>
        <w:t>we’ve</w:t>
      </w:r>
      <w:r w:rsidR="00280706">
        <w:rPr/>
        <w:t xml:space="preserve"> had over </w:t>
      </w:r>
      <w:r w:rsidR="007F2A50">
        <w:rPr/>
        <w:t xml:space="preserve">the last particularly </w:t>
      </w:r>
      <w:r w:rsidR="1C8F1C3A">
        <w:rPr/>
        <w:t>10</w:t>
      </w:r>
      <w:r w:rsidR="007F2A50">
        <w:rPr/>
        <w:t>or 15 years, with the changes in sequencing and analysis, we still find an answer for the minority of families</w:t>
      </w:r>
      <w:r w:rsidR="007F2A50">
        <w:rPr/>
        <w:t xml:space="preserve">.  </w:t>
      </w:r>
      <w:r w:rsidR="007F2A50">
        <w:rPr/>
        <w:t xml:space="preserve">So that number is growing, and </w:t>
      </w:r>
      <w:r w:rsidR="007F2A50">
        <w:rPr/>
        <w:t>we’re</w:t>
      </w:r>
      <w:r w:rsidR="007F2A50">
        <w:rPr/>
        <w:t xml:space="preserve"> </w:t>
      </w:r>
      <w:r w:rsidR="007F2A50">
        <w:rPr/>
        <w:t>really proud</w:t>
      </w:r>
      <w:r w:rsidR="007F2A50">
        <w:rPr/>
        <w:t xml:space="preserve"> of how much better </w:t>
      </w:r>
      <w:r w:rsidR="007F2A50">
        <w:rPr/>
        <w:t>we’ve</w:t>
      </w:r>
      <w:r w:rsidR="007F2A50">
        <w:rPr/>
        <w:t xml:space="preserve"> done, and </w:t>
      </w:r>
      <w:r w:rsidR="007F2A50">
        <w:rPr/>
        <w:t>there’s</w:t>
      </w:r>
      <w:r w:rsidR="007F2A50">
        <w:rPr/>
        <w:t xml:space="preserve"> a long way left to go</w:t>
      </w:r>
      <w:r w:rsidR="007F2A50">
        <w:rPr/>
        <w:t xml:space="preserve">.  </w:t>
      </w:r>
      <w:r w:rsidR="007F2A50">
        <w:rPr/>
        <w:t xml:space="preserve">And the </w:t>
      </w:r>
      <w:r w:rsidR="007F2A50">
        <w:rPr/>
        <w:t>really critical</w:t>
      </w:r>
      <w:r w:rsidR="007F2A50">
        <w:rPr/>
        <w:t xml:space="preserve"> thing is designing a system which </w:t>
      </w:r>
      <w:r w:rsidR="007F2A50">
        <w:rPr/>
        <w:t>we’re</w:t>
      </w:r>
      <w:r w:rsidR="007F2A50">
        <w:rPr/>
        <w:t xml:space="preserve"> so lucky with in the UK here, where we can continue to learn</w:t>
      </w:r>
      <w:r w:rsidR="007F2A50">
        <w:rPr/>
        <w:t xml:space="preserve">.  </w:t>
      </w:r>
      <w:r w:rsidR="007F2A50">
        <w:rPr/>
        <w:t xml:space="preserve">And </w:t>
      </w:r>
      <w:r w:rsidR="007F2A50">
        <w:rPr/>
        <w:t>that’s</w:t>
      </w:r>
      <w:r w:rsidR="007F2A50">
        <w:rPr/>
        <w:t xml:space="preserve"> not just f</w:t>
      </w:r>
      <w:r w:rsidR="00A32CDC">
        <w:rPr/>
        <w:t>or learning for the</w:t>
      </w:r>
      <w:r w:rsidR="007F2A50">
        <w:rPr/>
        <w:t xml:space="preserve"> knowledge of people who might </w:t>
      </w:r>
      <w:r w:rsidR="007F2A50">
        <w:rPr/>
        <w:t>encounter</w:t>
      </w:r>
      <w:r w:rsidR="007F2A50">
        <w:rPr/>
        <w:t xml:space="preserve"> the health system in the future</w:t>
      </w:r>
      <w:r w:rsidR="007F2A50">
        <w:rPr/>
        <w:t xml:space="preserve">.  </w:t>
      </w:r>
      <w:r w:rsidR="007F2A50">
        <w:rPr/>
        <w:t>It’s</w:t>
      </w:r>
      <w:r w:rsidR="007F2A50">
        <w:rPr/>
        <w:t xml:space="preserve"> to learn for those people </w:t>
      </w:r>
      <w:r w:rsidR="007F2A50">
        <w:rPr/>
        <w:t>who’ve</w:t>
      </w:r>
      <w:r w:rsidR="007F2A50">
        <w:rPr/>
        <w:t xml:space="preserve"> joined the National Genomics Research Library, </w:t>
      </w:r>
      <w:r w:rsidR="007F2A50">
        <w:rPr/>
        <w:t>wh</w:t>
      </w:r>
      <w:r w:rsidR="00A32CDC">
        <w:rPr/>
        <w:t>o</w:t>
      </w:r>
      <w:r w:rsidR="007F2A50">
        <w:rPr/>
        <w:t>’ve</w:t>
      </w:r>
      <w:r w:rsidR="007F2A50">
        <w:rPr/>
        <w:t xml:space="preserve"> already trusted us to be the custodians of their data, and to do better in the future</w:t>
      </w:r>
      <w:r w:rsidR="007F2A50">
        <w:rPr/>
        <w:t xml:space="preserve">.  </w:t>
      </w:r>
      <w:r w:rsidR="007F2A50">
        <w:rPr/>
        <w:t xml:space="preserve">And </w:t>
      </w:r>
      <w:r w:rsidR="007F2A50">
        <w:rPr/>
        <w:t>that’s</w:t>
      </w:r>
      <w:r w:rsidR="007F2A50">
        <w:rPr/>
        <w:t xml:space="preserve"> what our diagnostic discovery work really aims to do.</w:t>
      </w:r>
    </w:p>
    <w:p w:rsidR="0096673E" w:rsidP="4C82557C" w:rsidRDefault="0096673E" w14:paraId="71AC030B" w14:textId="6DADC1D3">
      <w:pPr>
        <w:pStyle w:val="Normal"/>
      </w:pPr>
      <w:r w:rsidR="007F2A50">
        <w:rPr/>
        <w:t>And sometimes that’s about new gene discoveries</w:t>
      </w:r>
      <w:r w:rsidR="007F2A50">
        <w:rPr/>
        <w:t xml:space="preserve">.  </w:t>
      </w:r>
      <w:r w:rsidR="007F2A50">
        <w:rPr/>
        <w:t>So</w:t>
      </w:r>
      <w:r w:rsidR="007F2A50">
        <w:rPr/>
        <w:t xml:space="preserve"> all the time new things are being discovered each year</w:t>
      </w:r>
      <w:r w:rsidR="007F2A50">
        <w:rPr/>
        <w:t xml:space="preserve">.  </w:t>
      </w:r>
      <w:r w:rsidR="007F2A50">
        <w:rPr/>
        <w:t xml:space="preserve">And if you look at the DNA code, if you like, boil it down very </w:t>
      </w:r>
      <w:r w:rsidR="007F2A50">
        <w:rPr/>
        <w:t>simply</w:t>
      </w:r>
      <w:r w:rsidR="007F2A50">
        <w:rPr/>
        <w:t xml:space="preserve">.  </w:t>
      </w:r>
      <w:r w:rsidR="007F2A50">
        <w:rPr/>
        <w:t xml:space="preserve">99% of it is what we call non-coding DNA, </w:t>
      </w:r>
      <w:r w:rsidR="007F2A50">
        <w:rPr/>
        <w:t>I’ll</w:t>
      </w:r>
      <w:r w:rsidR="007F2A50">
        <w:rPr/>
        <w:t xml:space="preserve"> come back to that, about 1% is the genes, which if you like are </w:t>
      </w:r>
      <w:r w:rsidR="007F2A50">
        <w:rPr/>
        <w:t>sort of the</w:t>
      </w:r>
      <w:r w:rsidR="007F2A50">
        <w:rPr/>
        <w:t xml:space="preserve"> books in the library of the DNA, overall DNA code, that we understand </w:t>
      </w:r>
      <w:r w:rsidR="007F2A50">
        <w:rPr/>
        <w:t>relatively well</w:t>
      </w:r>
      <w:r w:rsidR="007F2A50">
        <w:rPr/>
        <w:t xml:space="preserve"> how </w:t>
      </w:r>
      <w:r w:rsidR="007F2A50">
        <w:rPr/>
        <w:t>they’re</w:t>
      </w:r>
      <w:r w:rsidR="007F2A50">
        <w:rPr/>
        <w:t xml:space="preserve"> read by the body</w:t>
      </w:r>
      <w:r w:rsidR="007F2A50">
        <w:rPr/>
        <w:t xml:space="preserve">.  </w:t>
      </w:r>
      <w:r w:rsidR="007F2A50">
        <w:rPr/>
        <w:t xml:space="preserve">The bits in between, </w:t>
      </w:r>
      <w:r w:rsidR="007F2A50">
        <w:rPr/>
        <w:t>it’s</w:t>
      </w:r>
      <w:r w:rsidR="007F2A50">
        <w:rPr/>
        <w:t xml:space="preserve"> a bit of a funny, </w:t>
      </w:r>
      <w:r w:rsidR="00A32CDC">
        <w:rPr/>
        <w:t>well-</w:t>
      </w:r>
      <w:r w:rsidR="00A32CDC">
        <w:rPr/>
        <w:t>spaced</w:t>
      </w:r>
      <w:r w:rsidR="007F2A50">
        <w:rPr/>
        <w:t xml:space="preserve"> out</w:t>
      </w:r>
      <w:r w:rsidR="007F2A50">
        <w:rPr/>
        <w:t xml:space="preserve"> library this one, </w:t>
      </w:r>
      <w:r w:rsidR="007F2A50">
        <w:rPr/>
        <w:t>that’s</w:t>
      </w:r>
      <w:r w:rsidR="007F2A50">
        <w:rPr/>
        <w:t xml:space="preserve"> the 99%, </w:t>
      </w:r>
      <w:r w:rsidR="007F2A50">
        <w:rPr/>
        <w:t xml:space="preserve">actually </w:t>
      </w:r>
      <w:r w:rsidR="007F2A50">
        <w:rPr/>
        <w:t>we’ve</w:t>
      </w:r>
      <w:r w:rsidR="007F2A50">
        <w:rPr/>
        <w:t xml:space="preserve"> had </w:t>
      </w:r>
      <w:r w:rsidR="007F2A50">
        <w:rPr/>
        <w:t>very little</w:t>
      </w:r>
      <w:r w:rsidR="007F2A50">
        <w:rPr/>
        <w:t xml:space="preserve"> understanding of most of that code in between</w:t>
      </w:r>
      <w:r w:rsidR="007F2A50">
        <w:rPr/>
        <w:t xml:space="preserve">.  </w:t>
      </w:r>
      <w:r w:rsidR="007F2A50">
        <w:rPr/>
        <w:t xml:space="preserve">But </w:t>
      </w:r>
      <w:r w:rsidR="007F2A50">
        <w:rPr/>
        <w:t>we’re</w:t>
      </w:r>
      <w:r w:rsidR="007F2A50">
        <w:rPr/>
        <w:t xml:space="preserve"> beginning, and particularly this year, to gain an understanding of how we might interrogate some of those pieces</w:t>
      </w:r>
      <w:r w:rsidR="007F2A50">
        <w:rPr/>
        <w:t xml:space="preserve">.  </w:t>
      </w:r>
      <w:r w:rsidR="007F2A50">
        <w:rPr/>
        <w:t xml:space="preserve">And not </w:t>
      </w:r>
      <w:r w:rsidR="007F2A50">
        <w:rPr/>
        <w:t>all of</w:t>
      </w:r>
      <w:r w:rsidR="007F2A50">
        <w:rPr/>
        <w:t xml:space="preserve"> the answers lie in that non-coding DNA, </w:t>
      </w:r>
      <w:r w:rsidR="007F2A50">
        <w:rPr/>
        <w:t>there’s</w:t>
      </w:r>
      <w:r w:rsidR="007F2A50">
        <w:rPr/>
        <w:t xml:space="preserve"> lots of answers still left in genes that we </w:t>
      </w:r>
      <w:r w:rsidR="007F2A50">
        <w:rPr/>
        <w:t>don’t</w:t>
      </w:r>
      <w:r w:rsidR="007F2A50">
        <w:rPr/>
        <w:t xml:space="preserve"> understand well</w:t>
      </w:r>
      <w:r w:rsidR="007F2A50">
        <w:rPr/>
        <w:t xml:space="preserve">.  </w:t>
      </w:r>
    </w:p>
    <w:p w:rsidR="00477D9E" w:rsidP="4C82557C" w:rsidRDefault="00477D9E" w14:paraId="7DF5E12F" w14:textId="7E91499D">
      <w:pPr>
        <w:pStyle w:val="Normal"/>
      </w:pPr>
      <w:r w:rsidR="007F2A50">
        <w:rPr/>
        <w:t xml:space="preserve">But </w:t>
      </w:r>
      <w:r w:rsidR="00C06C3C">
        <w:rPr/>
        <w:t xml:space="preserve">one of the examples I mentioned earlier, and in fact the thing, the single </w:t>
      </w:r>
      <w:r w:rsidR="001F1829">
        <w:rPr/>
        <w:t>discovery</w:t>
      </w:r>
      <w:r w:rsidR="00C06C3C">
        <w:rPr/>
        <w:t xml:space="preserve"> I guess which </w:t>
      </w:r>
      <w:r w:rsidR="00C06C3C">
        <w:rPr/>
        <w:t>I’m</w:t>
      </w:r>
      <w:r w:rsidR="00C06C3C">
        <w:rPr/>
        <w:t xml:space="preserve"> most proud of having happened in the National Genomic Research </w:t>
      </w:r>
      <w:r w:rsidR="001F1829">
        <w:rPr/>
        <w:t>Library</w:t>
      </w:r>
      <w:r w:rsidR="00C06C3C">
        <w:rPr/>
        <w:t xml:space="preserve"> is this discovery of this non-coding region called RNU4-2</w:t>
      </w:r>
      <w:r w:rsidR="0096673E">
        <w:rPr/>
        <w:t xml:space="preserve">.  </w:t>
      </w:r>
      <w:r w:rsidR="0096673E">
        <w:rPr/>
        <w:t>W</w:t>
      </w:r>
      <w:r w:rsidR="00C06C3C">
        <w:rPr/>
        <w:t>hich is a funny</w:t>
      </w:r>
      <w:r w:rsidR="00623C2D">
        <w:rPr/>
        <w:t>,</w:t>
      </w:r>
      <w:r w:rsidR="00C06C3C">
        <w:rPr/>
        <w:t xml:space="preserve"> like</w:t>
      </w:r>
      <w:r w:rsidR="00623C2D">
        <w:rPr/>
        <w:t xml:space="preserve"> </w:t>
      </w:r>
      <w:r w:rsidR="00C06C3C">
        <w:rPr/>
        <w:t>technical series of letters and numbers</w:t>
      </w:r>
      <w:r w:rsidR="00477D9E">
        <w:rPr/>
        <w:t>, b</w:t>
      </w:r>
      <w:r w:rsidR="0096673E">
        <w:rPr/>
        <w:t xml:space="preserve">ut </w:t>
      </w:r>
      <w:r w:rsidR="0096673E">
        <w:rPr/>
        <w:t>basically</w:t>
      </w:r>
      <w:r w:rsidR="0096673E">
        <w:rPr/>
        <w:t xml:space="preserve"> </w:t>
      </w:r>
      <w:r w:rsidR="0096673E">
        <w:rPr/>
        <w:t>it’s</w:t>
      </w:r>
      <w:r w:rsidR="0096673E">
        <w:rPr/>
        <w:t xml:space="preserve"> </w:t>
      </w:r>
      <w:r w:rsidR="0096673E">
        <w:rPr/>
        <w:t>a very small</w:t>
      </w:r>
      <w:r w:rsidR="0096673E">
        <w:rPr/>
        <w:t xml:space="preserve"> patch of the whole DNA code</w:t>
      </w:r>
      <w:r w:rsidR="00477D9E">
        <w:rPr/>
        <w:t xml:space="preserve">.  </w:t>
      </w:r>
      <w:r w:rsidR="00477D9E">
        <w:rPr/>
        <w:t>W</w:t>
      </w:r>
      <w:r w:rsidR="0096673E">
        <w:rPr/>
        <w:t>here this year</w:t>
      </w:r>
      <w:r w:rsidR="6E358F40">
        <w:rPr/>
        <w:t>,</w:t>
      </w:r>
      <w:r w:rsidR="0096673E">
        <w:rPr/>
        <w:t xml:space="preserve"> scientists </w:t>
      </w:r>
      <w:r w:rsidR="00623C2D">
        <w:rPr/>
        <w:t>discovered</w:t>
      </w:r>
      <w:r w:rsidR="0096673E">
        <w:rPr/>
        <w:t xml:space="preserve"> </w:t>
      </w:r>
      <w:r w:rsidR="0096673E">
        <w:rPr/>
        <w:t xml:space="preserve">actually </w:t>
      </w:r>
      <w:r w:rsidR="00477D9E">
        <w:rPr/>
        <w:t>about</w:t>
      </w:r>
      <w:r w:rsidR="00477D9E">
        <w:rPr/>
        <w:t xml:space="preserve"> 60 patients in the families in the National Genomic Research Library where that was the cause of their child’s developmental disorder</w:t>
      </w:r>
      <w:r w:rsidR="00477D9E">
        <w:rPr/>
        <w:t xml:space="preserve">.  </w:t>
      </w:r>
      <w:r w:rsidR="5522D6A9">
        <w:rPr/>
        <w:t>Actually,</w:t>
      </w:r>
      <w:r w:rsidR="00477D9E">
        <w:rPr/>
        <w:t xml:space="preserve"> that</w:t>
      </w:r>
      <w:r w:rsidR="00477D9E">
        <w:rPr/>
        <w:t xml:space="preserve"> knowledge has </w:t>
      </w:r>
      <w:r w:rsidR="00477D9E">
        <w:rPr/>
        <w:t>really rapidly</w:t>
      </w:r>
      <w:r w:rsidR="00477D9E">
        <w:rPr/>
        <w:t xml:space="preserve"> spread across the world.  So I actually saw on social media at the </w:t>
      </w:r>
      <w:r w:rsidR="00623C2D">
        <w:rPr/>
        <w:t>weekend</w:t>
      </w:r>
      <w:r w:rsidR="2E2CE59D">
        <w:rPr/>
        <w:t>,</w:t>
      </w:r>
      <w:r w:rsidR="00477D9E">
        <w:rPr/>
        <w:t xml:space="preserve"> from one of the scientists involved in the discovery</w:t>
      </w:r>
      <w:r w:rsidR="2A18FDD0">
        <w:rPr/>
        <w:t>,</w:t>
      </w:r>
      <w:r w:rsidR="00477D9E">
        <w:rPr/>
        <w:t xml:space="preserve"> that the family support group that’s been set up for what they’re </w:t>
      </w:r>
      <w:r w:rsidR="00623C2D">
        <w:rPr/>
        <w:t xml:space="preserve">calling </w:t>
      </w:r>
      <w:r w:rsidR="1F7B2770">
        <w:rPr/>
        <w:t xml:space="preserve">ReNu </w:t>
      </w:r>
      <w:r w:rsidR="00477D9E">
        <w:rPr/>
        <w:t>syndrome, which I think is a lovely name in itself, speaks to that word hope that you mentioned, Adam.  There are now 248 members of that group, and that’s how fast that knowledge spreads across the world.</w:t>
      </w:r>
    </w:p>
    <w:p w:rsidR="00477D9E" w:rsidP="4C82557C" w:rsidRDefault="00477D9E" w14:paraId="3696A444" w14:textId="4DE32EC0">
      <w:pPr>
        <w:pStyle w:val="Normal"/>
      </w:pPr>
      <w:r w:rsidR="00477D9E">
        <w:rPr/>
        <w:t xml:space="preserve">And what </w:t>
      </w:r>
      <w:r w:rsidR="00477D9E">
        <w:rPr/>
        <w:t>we’re</w:t>
      </w:r>
      <w:r w:rsidR="00477D9E">
        <w:rPr/>
        <w:t xml:space="preserve"> doing is thinking how we can support those discoveries more broadly, and non-coding DNA is one of those areas where that growth is, but </w:t>
      </w:r>
      <w:r w:rsidR="00477D9E">
        <w:rPr/>
        <w:t>it’s</w:t>
      </w:r>
      <w:r w:rsidR="00477D9E">
        <w:rPr/>
        <w:t xml:space="preserve"> not the only one where </w:t>
      </w:r>
      <w:r w:rsidR="00477D9E">
        <w:rPr/>
        <w:t>we’re</w:t>
      </w:r>
      <w:r w:rsidR="00477D9E">
        <w:rPr/>
        <w:t xml:space="preserve"> </w:t>
      </w:r>
      <w:r w:rsidR="006B0687">
        <w:rPr/>
        <w:t>looking</w:t>
      </w:r>
      <w:r w:rsidR="00477D9E">
        <w:rPr/>
        <w:t xml:space="preserve"> to support things</w:t>
      </w:r>
      <w:r w:rsidR="00477D9E">
        <w:rPr/>
        <w:t xml:space="preserve">.  </w:t>
      </w:r>
      <w:r w:rsidR="00477D9E">
        <w:rPr/>
        <w:t xml:space="preserve">But </w:t>
      </w:r>
      <w:r w:rsidR="00477D9E">
        <w:rPr/>
        <w:t>it’s</w:t>
      </w:r>
      <w:r w:rsidR="00477D9E">
        <w:rPr/>
        <w:t xml:space="preserve"> so </w:t>
      </w:r>
      <w:r w:rsidR="006B0687">
        <w:rPr/>
        <w:t>exciting</w:t>
      </w:r>
      <w:r w:rsidR="00477D9E">
        <w:rPr/>
        <w:t xml:space="preserve">, and </w:t>
      </w:r>
      <w:r w:rsidR="00477D9E">
        <w:rPr/>
        <w:t>I think it</w:t>
      </w:r>
      <w:r w:rsidR="00477D9E">
        <w:rPr/>
        <w:t xml:space="preserve"> gives you a sense of the scale of progress that is left to make</w:t>
      </w:r>
      <w:r w:rsidR="00477D9E">
        <w:rPr/>
        <w:t xml:space="preserve">.  </w:t>
      </w:r>
      <w:r w:rsidR="00477D9E">
        <w:rPr/>
        <w:t xml:space="preserve">And I think a really </w:t>
      </w:r>
      <w:r w:rsidR="00477D9E">
        <w:rPr/>
        <w:t>important point</w:t>
      </w:r>
      <w:r w:rsidR="00477D9E">
        <w:rPr/>
        <w:t xml:space="preserve"> is that </w:t>
      </w:r>
      <w:r w:rsidR="00477D9E">
        <w:rPr/>
        <w:t>remains</w:t>
      </w:r>
      <w:r w:rsidR="00477D9E">
        <w:rPr/>
        <w:t xml:space="preserve"> a really </w:t>
      </w:r>
      <w:r w:rsidR="00477D9E">
        <w:rPr/>
        <w:t>important area</w:t>
      </w:r>
      <w:r w:rsidR="00477D9E">
        <w:rPr/>
        <w:t xml:space="preserve"> of our focus, </w:t>
      </w:r>
      <w:r w:rsidR="00477D9E">
        <w:rPr/>
        <w:t>it’s</w:t>
      </w:r>
      <w:r w:rsidR="00477D9E">
        <w:rPr/>
        <w:t xml:space="preserve"> not about moving on and looking just to the future, but we need to keep working for the families who are already part of our programmes.</w:t>
      </w:r>
    </w:p>
    <w:p w:rsidR="00B85E01" w:rsidP="4C82557C" w:rsidRDefault="00B85E01" w14:paraId="0911F7D6" w14:textId="6FDFBF0D">
      <w:pPr>
        <w:pStyle w:val="Normal"/>
      </w:pPr>
    </w:p>
    <w:p w:rsidR="00145C79" w:rsidP="4C82557C" w:rsidRDefault="00145C79" w14:paraId="41FAA50E" w14:textId="6B09D44D">
      <w:pPr>
        <w:pStyle w:val="Normal"/>
        <w:rPr>
          <w:b w:val="1"/>
          <w:bCs w:val="1"/>
        </w:rPr>
      </w:pPr>
      <w:r w:rsidRPr="4C82557C" w:rsidR="0CE1127E">
        <w:rPr>
          <w:b w:val="1"/>
          <w:bCs w:val="1"/>
        </w:rPr>
        <w:t>Adam:</w:t>
      </w:r>
      <w:r w:rsidRPr="4C82557C" w:rsidR="5EFE7F27">
        <w:rPr>
          <w:b w:val="1"/>
          <w:bCs w:val="1"/>
        </w:rPr>
        <w:t xml:space="preserve"> </w:t>
      </w:r>
      <w:r w:rsidRPr="4C82557C" w:rsidR="00477D9E">
        <w:rPr>
          <w:b w:val="1"/>
          <w:bCs w:val="1"/>
        </w:rPr>
        <w:t>That’s incredible, that 248 members in such a short space of time</w:t>
      </w:r>
      <w:r w:rsidRPr="4C82557C" w:rsidR="00477D9E">
        <w:rPr>
          <w:b w:val="1"/>
          <w:bCs w:val="1"/>
        </w:rPr>
        <w:t xml:space="preserve">.  </w:t>
      </w:r>
      <w:r w:rsidRPr="4C82557C" w:rsidR="00477D9E">
        <w:rPr>
          <w:b w:val="1"/>
          <w:bCs w:val="1"/>
        </w:rPr>
        <w:t xml:space="preserve">And I love the </w:t>
      </w:r>
      <w:r w:rsidRPr="4C82557C" w:rsidR="54BCC1D2">
        <w:rPr>
          <w:b w:val="1"/>
          <w:bCs w:val="1"/>
        </w:rPr>
        <w:t>ReNu</w:t>
      </w:r>
      <w:r w:rsidRPr="4C82557C" w:rsidR="54BCC1D2">
        <w:rPr>
          <w:b w:val="1"/>
          <w:bCs w:val="1"/>
        </w:rPr>
        <w:t xml:space="preserve"> </w:t>
      </w:r>
      <w:r w:rsidRPr="4C82557C" w:rsidR="00477D9E">
        <w:rPr>
          <w:b w:val="1"/>
          <w:bCs w:val="1"/>
        </w:rPr>
        <w:t xml:space="preserve">name for that, I agree, I think </w:t>
      </w:r>
      <w:r w:rsidRPr="4C82557C" w:rsidR="00477D9E">
        <w:rPr>
          <w:b w:val="1"/>
          <w:bCs w:val="1"/>
        </w:rPr>
        <w:t>that’s</w:t>
      </w:r>
      <w:r w:rsidRPr="4C82557C" w:rsidR="00477D9E">
        <w:rPr>
          <w:b w:val="1"/>
          <w:bCs w:val="1"/>
        </w:rPr>
        <w:t xml:space="preserve"> a fantastic way of positioning it</w:t>
      </w:r>
      <w:r w:rsidRPr="4C82557C" w:rsidR="00477D9E">
        <w:rPr>
          <w:b w:val="1"/>
          <w:bCs w:val="1"/>
        </w:rPr>
        <w:t xml:space="preserve">.  </w:t>
      </w:r>
      <w:r w:rsidRPr="4C82557C" w:rsidR="00477D9E">
        <w:rPr>
          <w:b w:val="1"/>
          <w:bCs w:val="1"/>
        </w:rPr>
        <w:t xml:space="preserve">Earlier this year, we heard from </w:t>
      </w:r>
      <w:r w:rsidRPr="4C82557C" w:rsidR="00364098">
        <w:rPr>
          <w:b w:val="1"/>
          <w:bCs w:val="1"/>
        </w:rPr>
        <w:t xml:space="preserve">Lindsay Pearse, whose son </w:t>
      </w:r>
      <w:r w:rsidRPr="4C82557C" w:rsidR="00A90319">
        <w:rPr>
          <w:b w:val="1"/>
          <w:bCs w:val="1"/>
        </w:rPr>
        <w:t>Lars</w:t>
      </w:r>
      <w:r w:rsidRPr="4C82557C" w:rsidR="00364098">
        <w:rPr>
          <w:b w:val="1"/>
          <w:bCs w:val="1"/>
        </w:rPr>
        <w:t xml:space="preserve"> received a diagnosis through that groundbreaking discovery of the genetic change in the RNU4-2, or </w:t>
      </w:r>
      <w:r w:rsidRPr="4C82557C" w:rsidR="4617A2E2">
        <w:rPr>
          <w:b w:val="1"/>
          <w:bCs w:val="1"/>
        </w:rPr>
        <w:t>ReNu</w:t>
      </w:r>
      <w:r w:rsidRPr="4C82557C" w:rsidR="4617A2E2">
        <w:rPr>
          <w:b w:val="1"/>
          <w:bCs w:val="1"/>
        </w:rPr>
        <w:t xml:space="preserve"> </w:t>
      </w:r>
      <w:r w:rsidRPr="4C82557C" w:rsidR="00145C79">
        <w:rPr>
          <w:b w:val="1"/>
          <w:bCs w:val="1"/>
        </w:rPr>
        <w:t>gene, which was made possible by whole genome sequencing</w:t>
      </w:r>
      <w:r w:rsidRPr="4C82557C" w:rsidR="00145C79">
        <w:rPr>
          <w:b w:val="1"/>
          <w:bCs w:val="1"/>
        </w:rPr>
        <w:t xml:space="preserve">.  </w:t>
      </w:r>
      <w:r w:rsidRPr="4C82557C" w:rsidR="00145C79">
        <w:rPr>
          <w:b w:val="1"/>
          <w:bCs w:val="1"/>
        </w:rPr>
        <w:t>She told us what the diagnosis meant for their f</w:t>
      </w:r>
      <w:r w:rsidRPr="4C82557C" w:rsidR="3613D444">
        <w:rPr>
          <w:b w:val="1"/>
          <w:bCs w:val="1"/>
        </w:rPr>
        <w:t>amily.</w:t>
      </w:r>
    </w:p>
    <w:p w:rsidR="00E56E21" w:rsidP="4C82557C" w:rsidRDefault="00E56E21" w14:paraId="68FBD984" w14:textId="5E3653CD">
      <w:pPr>
        <w:pStyle w:val="Normal"/>
      </w:pPr>
      <w:r w:rsidRPr="4C82557C" w:rsidR="00145C79">
        <w:rPr>
          <w:b w:val="1"/>
          <w:bCs w:val="1"/>
        </w:rPr>
        <w:t>L</w:t>
      </w:r>
      <w:r w:rsidRPr="4C82557C" w:rsidR="016FFA97">
        <w:rPr>
          <w:b w:val="1"/>
          <w:bCs w:val="1"/>
        </w:rPr>
        <w:t>indsay</w:t>
      </w:r>
      <w:r w:rsidRPr="4C82557C" w:rsidR="00E56E21">
        <w:rPr>
          <w:b w:val="1"/>
          <w:bCs w:val="1"/>
        </w:rPr>
        <w:t>:</w:t>
      </w:r>
      <w:r w:rsidRPr="4C82557C" w:rsidR="32788960">
        <w:rPr>
          <w:b w:val="1"/>
          <w:bCs w:val="1"/>
        </w:rPr>
        <w:t xml:space="preserve"> </w:t>
      </w:r>
      <w:r w:rsidR="00145C79">
        <w:rPr/>
        <w:t>This</w:t>
      </w:r>
      <w:r w:rsidR="00E56E21">
        <w:rPr/>
        <w:t xml:space="preserve"> feeling that, like, </w:t>
      </w:r>
      <w:r w:rsidR="00E56E21">
        <w:rPr/>
        <w:t>we’ve</w:t>
      </w:r>
      <w:r w:rsidR="00E56E21">
        <w:rPr/>
        <w:t xml:space="preserve"> been on this deserted island for eight years, and now </w:t>
      </w:r>
      <w:r w:rsidR="00E56E21">
        <w:rPr/>
        <w:t>all of a sudden</w:t>
      </w:r>
      <w:r w:rsidR="00E56E21">
        <w:rPr/>
        <w:t xml:space="preserve">, </w:t>
      </w:r>
      <w:r w:rsidR="00E56E21">
        <w:rPr/>
        <w:t>you're</w:t>
      </w:r>
      <w:r w:rsidR="00E56E21">
        <w:rPr/>
        <w:t xml:space="preserve"> </w:t>
      </w:r>
      <w:r w:rsidR="00E56E21">
        <w:rPr/>
        <w:t>sort of like</w:t>
      </w:r>
      <w:r w:rsidR="00E56E21">
        <w:rPr/>
        <w:t xml:space="preserve"> looking around through the branches of the trees, and </w:t>
      </w:r>
      <w:r w:rsidR="00E56E21">
        <w:rPr/>
        <w:t>it’s</w:t>
      </w:r>
      <w:r w:rsidR="00E56E21">
        <w:rPr/>
        <w:t xml:space="preserve"> like, wait a minute, there are other people on this island.  And in this case, </w:t>
      </w:r>
      <w:r w:rsidR="00E56E21">
        <w:rPr/>
        <w:t>actually there’s</w:t>
      </w:r>
      <w:r w:rsidR="00E56E21">
        <w:rPr/>
        <w:t xml:space="preserve"> a lot more people on this island.  Yes, </w:t>
      </w:r>
      <w:r w:rsidR="00E56E21">
        <w:rPr/>
        <w:t>it’s</w:t>
      </w:r>
      <w:r w:rsidR="00E56E21">
        <w:rPr/>
        <w:t xml:space="preserve"> </w:t>
      </w:r>
      <w:r w:rsidR="00E56E21">
        <w:rPr/>
        <w:t>very exciting</w:t>
      </w:r>
      <w:r w:rsidR="00E56E21">
        <w:rPr/>
        <w:t xml:space="preserve">, </w:t>
      </w:r>
      <w:r w:rsidR="00E56E21">
        <w:rPr/>
        <w:t>it’s</w:t>
      </w:r>
      <w:r w:rsidR="00E56E21">
        <w:rPr/>
        <w:t xml:space="preserve"> </w:t>
      </w:r>
      <w:r w:rsidR="00E56E21">
        <w:rPr/>
        <w:t>validating</w:t>
      </w:r>
      <w:r w:rsidR="00E56E21">
        <w:rPr/>
        <w:t xml:space="preserve">, it gives us a lot of hope and, you know, it has been quite emotional too </w:t>
      </w:r>
      <w:r w:rsidR="00E56E21">
        <w:rPr/>
        <w:t>(laughter)</w:t>
      </w:r>
      <w:r w:rsidR="00E56E21">
        <w:rPr/>
        <w:t>.</w:t>
      </w:r>
      <w:r w:rsidR="00E56E21">
        <w:rPr/>
        <w:t xml:space="preserve">  </w:t>
      </w:r>
      <w:r w:rsidR="00E56E21">
        <w:rPr/>
        <w:t>And also</w:t>
      </w:r>
      <w:r w:rsidR="00E56E21">
        <w:rPr/>
        <w:t xml:space="preserve">, a bit of an identity shift, because I spoke earlier about how being undiagnosed had become quite a big part of our identity, and so now that’s </w:t>
      </w:r>
      <w:r w:rsidR="00E56E21">
        <w:rPr/>
        <w:t>kind of shifting</w:t>
      </w:r>
      <w:r w:rsidR="00E56E21">
        <w:rPr/>
        <w:t xml:space="preserve"> </w:t>
      </w:r>
      <w:r w:rsidR="001F1829">
        <w:rPr/>
        <w:t>a little</w:t>
      </w:r>
      <w:r w:rsidR="00E56E21">
        <w:rPr/>
        <w:t xml:space="preserve"> bit, that we have this new diagnosis, and are part of a new community.</w:t>
      </w:r>
    </w:p>
    <w:p w:rsidRPr="00C86129" w:rsidR="00E56E21" w:rsidP="4C82557C" w:rsidRDefault="00E84583" w14:paraId="143CA022" w14:textId="35E4A838">
      <w:pPr>
        <w:pStyle w:val="Normal"/>
        <w:rPr>
          <w:b w:val="1"/>
          <w:bCs w:val="1"/>
        </w:rPr>
      </w:pPr>
      <w:r w:rsidRPr="4C82557C" w:rsidR="0CE1127E">
        <w:rPr>
          <w:b w:val="1"/>
          <w:bCs w:val="1"/>
        </w:rPr>
        <w:t>Adam:</w:t>
      </w:r>
      <w:r w:rsidRPr="4C82557C" w:rsidR="179254D0">
        <w:rPr>
          <w:b w:val="1"/>
          <w:bCs w:val="1"/>
        </w:rPr>
        <w:t xml:space="preserve"> </w:t>
      </w:r>
      <w:r w:rsidRPr="4C82557C" w:rsidR="00E56E21">
        <w:rPr>
          <w:b w:val="1"/>
          <w:bCs w:val="1"/>
        </w:rPr>
        <w:t xml:space="preserve">You talked about it there, Rich, I mean, </w:t>
      </w:r>
      <w:r w:rsidRPr="4C82557C" w:rsidR="00E56E21">
        <w:rPr>
          <w:b w:val="1"/>
          <w:bCs w:val="1"/>
        </w:rPr>
        <w:t>it’s</w:t>
      </w:r>
      <w:r w:rsidRPr="4C82557C" w:rsidR="00E56E21">
        <w:rPr>
          <w:b w:val="1"/>
          <w:bCs w:val="1"/>
        </w:rPr>
        <w:t xml:space="preserve"> been really seen as a success story for the whole genomics ecosystem, especially the speed at which it all came together</w:t>
      </w:r>
      <w:r w:rsidRPr="4C82557C" w:rsidR="00E56E21">
        <w:rPr>
          <w:b w:val="1"/>
          <w:bCs w:val="1"/>
        </w:rPr>
        <w:t xml:space="preserve">.  </w:t>
      </w:r>
      <w:r w:rsidRPr="4C82557C" w:rsidR="00E56E21">
        <w:rPr>
          <w:b w:val="1"/>
          <w:bCs w:val="1"/>
        </w:rPr>
        <w:t xml:space="preserve">From the conversations I had with some of the individuals that were involved in the study, from </w:t>
      </w:r>
      <w:r w:rsidRPr="4C82557C" w:rsidR="00E56E21">
        <w:rPr>
          <w:b w:val="1"/>
          <w:bCs w:val="1"/>
        </w:rPr>
        <w:t>the date of seeing the first findings in the lab meeting to a polished pre-print going live, was exactly 47 days, which in science terms is less than a second</w:t>
      </w:r>
      <w:r w:rsidRPr="4C82557C" w:rsidR="00E56E21">
        <w:rPr>
          <w:b w:val="1"/>
          <w:bCs w:val="1"/>
        </w:rPr>
        <w:t xml:space="preserve">.  </w:t>
      </w:r>
      <w:r w:rsidRPr="4C82557C" w:rsidR="00E56E21">
        <w:rPr>
          <w:b w:val="1"/>
          <w:bCs w:val="1"/>
        </w:rPr>
        <w:t xml:space="preserve">So </w:t>
      </w:r>
      <w:r w:rsidRPr="4C82557C" w:rsidR="00E56E21">
        <w:rPr>
          <w:b w:val="1"/>
          <w:bCs w:val="1"/>
        </w:rPr>
        <w:t>that’s</w:t>
      </w:r>
      <w:r w:rsidRPr="4C82557C" w:rsidR="00E56E21">
        <w:rPr>
          <w:b w:val="1"/>
          <w:bCs w:val="1"/>
        </w:rPr>
        <w:t xml:space="preserve"> how they positioned it to me, incredible</w:t>
      </w:r>
      <w:r w:rsidRPr="4C82557C" w:rsidR="00E56E21">
        <w:rPr>
          <w:b w:val="1"/>
          <w:bCs w:val="1"/>
        </w:rPr>
        <w:t xml:space="preserve">.  </w:t>
      </w:r>
      <w:r w:rsidRPr="4C82557C" w:rsidR="00E56E21">
        <w:rPr>
          <w:b w:val="1"/>
          <w:bCs w:val="1"/>
        </w:rPr>
        <w:t xml:space="preserve">And </w:t>
      </w:r>
      <w:r w:rsidRPr="4C82557C" w:rsidR="00E56E21">
        <w:rPr>
          <w:b w:val="1"/>
          <w:bCs w:val="1"/>
        </w:rPr>
        <w:t>you’ve</w:t>
      </w:r>
      <w:r w:rsidRPr="4C82557C" w:rsidR="00E56E21">
        <w:rPr>
          <w:b w:val="1"/>
          <w:bCs w:val="1"/>
        </w:rPr>
        <w:t xml:space="preserve"> just said there, they set up this support group earlier this year, and already got 248 members, which is incredible</w:t>
      </w:r>
      <w:r w:rsidRPr="4C82557C" w:rsidR="00E56E21">
        <w:rPr>
          <w:b w:val="1"/>
          <w:bCs w:val="1"/>
        </w:rPr>
        <w:t xml:space="preserve">.  </w:t>
      </w:r>
      <w:r w:rsidRPr="4C82557C" w:rsidR="00E56E21">
        <w:rPr>
          <w:b w:val="1"/>
          <w:bCs w:val="1"/>
        </w:rPr>
        <w:t xml:space="preserve">The impact on families is </w:t>
      </w:r>
      <w:r w:rsidRPr="4C82557C" w:rsidR="001F1829">
        <w:rPr>
          <w:b w:val="1"/>
          <w:bCs w:val="1"/>
        </w:rPr>
        <w:t>significant</w:t>
      </w:r>
      <w:r w:rsidRPr="4C82557C" w:rsidR="00E56E21">
        <w:rPr>
          <w:b w:val="1"/>
          <w:bCs w:val="1"/>
        </w:rPr>
        <w:t>, the mother touched upon it there</w:t>
      </w:r>
      <w:r w:rsidRPr="4C82557C" w:rsidR="00E56E21">
        <w:rPr>
          <w:b w:val="1"/>
          <w:bCs w:val="1"/>
        </w:rPr>
        <w:t xml:space="preserve">.  </w:t>
      </w:r>
      <w:r w:rsidRPr="4C82557C" w:rsidR="00E56E21">
        <w:rPr>
          <w:b w:val="1"/>
          <w:bCs w:val="1"/>
        </w:rPr>
        <w:t xml:space="preserve">I mean, for many parents there is that relief that it </w:t>
      </w:r>
      <w:r w:rsidRPr="4C82557C" w:rsidR="00E56E21">
        <w:rPr>
          <w:b w:val="1"/>
          <w:bCs w:val="1"/>
        </w:rPr>
        <w:t>wasn’t</w:t>
      </w:r>
      <w:r w:rsidRPr="4C82557C" w:rsidR="00E56E21">
        <w:rPr>
          <w:b w:val="1"/>
          <w:bCs w:val="1"/>
        </w:rPr>
        <w:t xml:space="preserve"> something they did during pregnancy, but instead, it is a chance occurrence</w:t>
      </w:r>
      <w:r w:rsidRPr="4C82557C" w:rsidR="00E56E21">
        <w:rPr>
          <w:b w:val="1"/>
          <w:bCs w:val="1"/>
        </w:rPr>
        <w:t xml:space="preserve">.  </w:t>
      </w:r>
      <w:r w:rsidRPr="4C82557C" w:rsidR="00E56E21">
        <w:rPr>
          <w:b w:val="1"/>
          <w:bCs w:val="1"/>
        </w:rPr>
        <w:t>For some, this knowledge means that they can make important decisions, choosing to grow their family, for example</w:t>
      </w:r>
      <w:r w:rsidRPr="4C82557C" w:rsidR="00E56E21">
        <w:rPr>
          <w:b w:val="1"/>
          <w:bCs w:val="1"/>
        </w:rPr>
        <w:t xml:space="preserve">.  </w:t>
      </w:r>
      <w:r w:rsidRPr="4C82557C" w:rsidR="00E56E21">
        <w:rPr>
          <w:b w:val="1"/>
          <w:bCs w:val="1"/>
        </w:rPr>
        <w:t xml:space="preserve">And it really ends that diagnostic </w:t>
      </w:r>
      <w:r w:rsidRPr="4C82557C" w:rsidR="002212EE">
        <w:rPr>
          <w:b w:val="1"/>
          <w:bCs w:val="1"/>
        </w:rPr>
        <w:t>odyssey</w:t>
      </w:r>
      <w:r w:rsidRPr="4C82557C" w:rsidR="00E56E21">
        <w:rPr>
          <w:b w:val="1"/>
          <w:bCs w:val="1"/>
        </w:rPr>
        <w:t xml:space="preserve"> that many families face, providing answers and potentially ending unnecessary testing that their child is going through.</w:t>
      </w:r>
    </w:p>
    <w:p w:rsidRPr="00C86129" w:rsidR="00A0704B" w:rsidP="4C82557C" w:rsidRDefault="00E100DA" w14:paraId="4C68F8CA" w14:textId="2E2D5DBE">
      <w:pPr>
        <w:pStyle w:val="Normal"/>
        <w:rPr>
          <w:b w:val="1"/>
          <w:bCs w:val="1"/>
        </w:rPr>
      </w:pPr>
      <w:r w:rsidRPr="4C82557C" w:rsidR="00E100DA">
        <w:rPr>
          <w:b w:val="1"/>
          <w:bCs w:val="1"/>
        </w:rPr>
        <w:t xml:space="preserve">But I think, and I can talk from personal experience here, that the largest impact is really being able to connect with other families and building that community, you cannot really understate that</w:t>
      </w:r>
      <w:r w:rsidRPr="4C82557C" w:rsidR="00E100DA">
        <w:rPr>
          <w:b w:val="1"/>
          <w:bCs w:val="1"/>
        </w:rPr>
        <w:t xml:space="preserve">.  </w:t>
      </w:r>
      <w:r w:rsidRPr="4C82557C" w:rsidR="00E100DA">
        <w:rPr>
          <w:b w:val="1"/>
          <w:bCs w:val="1"/>
        </w:rPr>
        <w:t xml:space="preserve">If I look at our own experience of getting a </w:t>
      </w:r>
      <w:r w:rsidRPr="4C82557C" w:rsidR="00A0704B">
        <w:rPr>
          <w:b w:val="1"/>
          <w:bCs w:val="1"/>
        </w:rPr>
        <w:t xml:space="preserve">CRELD1 diagnosis for our children, the first time we </w:t>
      </w:r>
      <w:r w:rsidRPr="4C82557C" w:rsidR="00A0704B">
        <w:rPr>
          <w:b w:val="1"/>
          <w:bCs w:val="1"/>
        </w:rPr>
        <w:t xml:space="preserve">didn’t</w:t>
      </w:r>
      <w:r w:rsidRPr="4C82557C" w:rsidR="00A0704B">
        <w:rPr>
          <w:b w:val="1"/>
          <w:bCs w:val="1"/>
        </w:rPr>
        <w:t xml:space="preserve"> feel alone was when we could find that community</w:t>
      </w:r>
      <w:r w:rsidRPr="4C82557C" w:rsidR="00A0704B">
        <w:rPr>
          <w:b w:val="1"/>
          <w:bCs w:val="1"/>
        </w:rPr>
        <w:t xml:space="preserve">.  </w:t>
      </w:r>
      <w:r w:rsidRPr="4C82557C" w:rsidR="00A0704B">
        <w:rPr>
          <w:b w:val="1"/>
          <w:bCs w:val="1"/>
        </w:rPr>
        <w:t xml:space="preserve">We can support each other, we can learn from each other’s experiences, and </w:t>
      </w:r>
      <w:r w:rsidRPr="4C82557C" w:rsidR="00A0704B">
        <w:rPr>
          <w:b w:val="1"/>
          <w:bCs w:val="1"/>
        </w:rPr>
        <w:t xml:space="preserve">really also</w:t>
      </w:r>
      <w:r w:rsidRPr="4C82557C" w:rsidR="00A0704B">
        <w:rPr>
          <w:b w:val="1"/>
          <w:bCs w:val="1"/>
        </w:rPr>
        <w:t xml:space="preserve"> drive forward further research into that condition through advocacy</w:t>
      </w:r>
      <w:r w:rsidRPr="4C82557C" w:rsidR="00A0704B">
        <w:rPr>
          <w:b w:val="1"/>
          <w:bCs w:val="1"/>
        </w:rPr>
        <w:t xml:space="preserve">.  </w:t>
      </w:r>
      <w:r w:rsidRPr="4C82557C" w:rsidR="15384278">
        <w:rPr>
          <w:b w:val="1"/>
          <w:bCs w:val="1"/>
        </w:rPr>
        <w:t xml:space="preserve">So,</w:t>
      </w:r>
      <w:r w:rsidRPr="4C82557C" w:rsidR="00A0704B">
        <w:rPr>
          <w:b w:val="1"/>
          <w:bCs w:val="1"/>
        </w:rPr>
        <w:t xml:space="preserve"> I remember seeing that post on the Facebook page, about that RNU4-2 </w:t>
      </w:r>
      <w:r w:rsidRPr="4C82557C" w:rsidR="002212EE">
        <w:rPr>
          <w:b w:val="1"/>
          <w:bCs w:val="1"/>
        </w:rPr>
        <w:t>discovery</w:t>
      </w:r>
      <w:r w:rsidRPr="4C82557C" w:rsidR="00A0704B">
        <w:rPr>
          <w:b w:val="1"/>
          <w:bCs w:val="1"/>
        </w:rPr>
        <w:t xml:space="preserve">, and this was before </w:t>
      </w:r>
      <w:r w:rsidRPr="4C82557C" w:rsidR="00A0704B">
        <w:rPr>
          <w:b w:val="1"/>
          <w:bCs w:val="1"/>
        </w:rPr>
        <w:t xml:space="preserve">I’d</w:t>
      </w:r>
      <w:r w:rsidRPr="4C82557C" w:rsidR="00A0704B">
        <w:rPr>
          <w:b w:val="1"/>
          <w:bCs w:val="1"/>
        </w:rPr>
        <w:t xml:space="preserve"> even started in the role at Genomics England on the </w:t>
      </w:r>
      <w:r w:rsidRPr="4C82557C" w:rsidR="6514B8EF">
        <w:rPr>
          <w:b w:val="1"/>
          <w:bCs w:val="1"/>
        </w:rPr>
        <w:t xml:space="preserve">P</w:t>
      </w:r>
      <w:r w:rsidRPr="4C82557C" w:rsidR="00A0704B">
        <w:rPr>
          <w:b w:val="1"/>
          <w:bCs w:val="1"/>
        </w:rPr>
        <w:t xml:space="preserve">anel, but you could really feel that excitement and the relief that they had</w:t>
      </w:r>
      <w:r w:rsidRPr="4C82557C" w:rsidR="00A0704B">
        <w:rPr>
          <w:b w:val="1"/>
          <w:bCs w:val="1"/>
        </w:rPr>
        <w:t xml:space="preserve">.  </w:t>
      </w:r>
      <w:r w:rsidRPr="4C82557C" w:rsidR="00A0704B">
        <w:rPr>
          <w:b w:val="1"/>
          <w:bCs w:val="1"/>
        </w:rPr>
        <w:t xml:space="preserve">And they </w:t>
      </w:r>
      <w:r w:rsidRPr="4C82557C" w:rsidR="002212EE">
        <w:rPr>
          <w:b w:val="1"/>
          <w:bCs w:val="1"/>
        </w:rPr>
        <w:t>mentioned</w:t>
      </w:r>
      <w:r w:rsidRPr="4C82557C" w:rsidR="00A0704B">
        <w:rPr>
          <w:b w:val="1"/>
          <w:bCs w:val="1"/>
        </w:rPr>
        <w:t xml:space="preserve"> that the official paper only had 36 other people worldwide, they found this little Facebook group that they created with five families in, and in the space of, what, </w:t>
      </w:r>
      <w:r w:rsidRPr="4C82557C" w:rsidR="51B51C87">
        <w:rPr>
          <w:b w:val="1"/>
          <w:bCs w:val="1"/>
        </w:rPr>
        <w:t xml:space="preserve">6</w:t>
      </w:r>
      <w:r w:rsidRPr="4C82557C" w:rsidR="00A0704B">
        <w:rPr>
          <w:b w:val="1"/>
          <w:bCs w:val="1"/>
        </w:rPr>
        <w:t xml:space="preserve">, </w:t>
      </w:r>
      <w:r w:rsidRPr="4C82557C" w:rsidR="287E9A11">
        <w:rPr>
          <w:b w:val="1"/>
          <w:bCs w:val="1"/>
        </w:rPr>
        <w:t xml:space="preserve">7 </w:t>
      </w:r>
      <w:r w:rsidRPr="4C82557C" w:rsidR="00A0704B">
        <w:rPr>
          <w:b w:val="1"/>
          <w:bCs w:val="1"/>
        </w:rPr>
        <w:t xml:space="preserve">months, </w:t>
      </w:r>
      <w:r w:rsidRPr="4C82557C" w:rsidR="00A0704B">
        <w:rPr>
          <w:b w:val="1"/>
          <w:bCs w:val="1"/>
        </w:rPr>
        <w:t xml:space="preserve">they’re</w:t>
      </w:r>
      <w:r w:rsidRPr="4C82557C" w:rsidR="00A0704B">
        <w:rPr>
          <w:b w:val="1"/>
          <w:bCs w:val="1"/>
        </w:rPr>
        <w:t xml:space="preserve"> already at 248</w:t>
      </w:r>
      <w:r w:rsidRPr="4C82557C" w:rsidR="00A0704B">
        <w:rPr>
          <w:b w:val="1"/>
          <w:bCs w:val="1"/>
        </w:rPr>
        <w:t xml:space="preserve">.  </w:t>
      </w:r>
      <w:r w:rsidRPr="4C82557C" w:rsidR="00A0704B">
        <w:rPr>
          <w:b w:val="1"/>
          <w:bCs w:val="1"/>
        </w:rPr>
        <w:t xml:space="preserve">That’s</w:t>
      </w:r>
      <w:r w:rsidRPr="4C82557C" w:rsidR="00A0704B">
        <w:rPr>
          <w:b w:val="1"/>
          <w:bCs w:val="1"/>
        </w:rPr>
        <w:t xml:space="preserve"> all people that understand what </w:t>
      </w:r>
      <w:r w:rsidRPr="4C82557C" w:rsidR="00A0704B">
        <w:rPr>
          <w:b w:val="1"/>
          <w:bCs w:val="1"/>
        </w:rPr>
        <w:t xml:space="preserve">they’re</w:t>
      </w:r>
      <w:r w:rsidRPr="4C82557C" w:rsidR="00A0704B">
        <w:rPr>
          <w:b w:val="1"/>
          <w:bCs w:val="1"/>
        </w:rPr>
        <w:t xml:space="preserve"> going through</w:t>
      </w:r>
      <w:r w:rsidRPr="4C82557C" w:rsidR="00A0704B">
        <w:rPr>
          <w:b w:val="1"/>
          <w:bCs w:val="1"/>
        </w:rPr>
        <w:t xml:space="preserve">.</w:t>
      </w:r>
    </w:p>
    <w:p w:rsidRPr="00C86129" w:rsidR="00E100DA" w:rsidP="4C82557C" w:rsidRDefault="00A0704B" w14:paraId="6E45A51E" w14:textId="2E1EA246">
      <w:pPr>
        <w:pStyle w:val="Normal"/>
        <w:rPr>
          <w:b w:val="1"/>
          <w:bCs w:val="1"/>
        </w:rPr>
      </w:pPr>
      <w:r w:rsidRPr="4C82557C" w:rsidR="00A0704B">
        <w:rPr>
          <w:b w:val="1"/>
          <w:bCs w:val="1"/>
        </w:rPr>
        <w:t xml:space="preserve">And </w:t>
      </w:r>
      <w:r w:rsidRPr="4C82557C" w:rsidR="00A0704B">
        <w:rPr>
          <w:b w:val="1"/>
          <w:bCs w:val="1"/>
        </w:rPr>
        <w:t>it’s</w:t>
      </w:r>
      <w:r w:rsidRPr="4C82557C" w:rsidR="00A0704B">
        <w:rPr>
          <w:b w:val="1"/>
          <w:bCs w:val="1"/>
        </w:rPr>
        <w:t xml:space="preserve"> </w:t>
      </w:r>
      <w:r w:rsidRPr="4C82557C" w:rsidR="00A0704B">
        <w:rPr>
          <w:b w:val="1"/>
          <w:bCs w:val="1"/>
        </w:rPr>
        <w:t>really hard</w:t>
      </w:r>
      <w:r w:rsidRPr="4C82557C" w:rsidR="00A0704B">
        <w:rPr>
          <w:b w:val="1"/>
          <w:bCs w:val="1"/>
        </w:rPr>
        <w:t xml:space="preserve"> to describe, </w:t>
      </w:r>
      <w:r w:rsidRPr="4C82557C" w:rsidR="00A0704B">
        <w:rPr>
          <w:b w:val="1"/>
          <w:bCs w:val="1"/>
        </w:rPr>
        <w:t>it’s</w:t>
      </w:r>
      <w:r w:rsidRPr="4C82557C" w:rsidR="00A0704B">
        <w:rPr>
          <w:b w:val="1"/>
          <w:bCs w:val="1"/>
        </w:rPr>
        <w:t xml:space="preserve"> like finding your family that </w:t>
      </w:r>
      <w:r w:rsidRPr="4C82557C" w:rsidR="00A0704B">
        <w:rPr>
          <w:b w:val="1"/>
          <w:bCs w:val="1"/>
        </w:rPr>
        <w:t>you’ve</w:t>
      </w:r>
      <w:r w:rsidRPr="4C82557C" w:rsidR="00A0704B">
        <w:rPr>
          <w:b w:val="1"/>
          <w:bCs w:val="1"/>
        </w:rPr>
        <w:t xml:space="preserve"> never met, people that understand, and they really get what </w:t>
      </w:r>
      <w:r w:rsidRPr="4C82557C" w:rsidR="00A0704B">
        <w:rPr>
          <w:b w:val="1"/>
          <w:bCs w:val="1"/>
        </w:rPr>
        <w:t>you're</w:t>
      </w:r>
      <w:r w:rsidRPr="4C82557C" w:rsidR="00A0704B">
        <w:rPr>
          <w:b w:val="1"/>
          <w:bCs w:val="1"/>
        </w:rPr>
        <w:t xml:space="preserve"> going through</w:t>
      </w:r>
      <w:r w:rsidRPr="4C82557C" w:rsidR="00A0704B">
        <w:rPr>
          <w:b w:val="1"/>
          <w:bCs w:val="1"/>
        </w:rPr>
        <w:t xml:space="preserve">.  </w:t>
      </w:r>
      <w:r w:rsidRPr="4C82557C" w:rsidR="00A0704B">
        <w:rPr>
          <w:b w:val="1"/>
          <w:bCs w:val="1"/>
        </w:rPr>
        <w:t xml:space="preserve">And being able to share tips, advice, learnings, and things that </w:t>
      </w:r>
      <w:r w:rsidRPr="4C82557C" w:rsidR="00A0704B">
        <w:rPr>
          <w:b w:val="1"/>
          <w:bCs w:val="1"/>
        </w:rPr>
        <w:t>everyone’s</w:t>
      </w:r>
      <w:r w:rsidRPr="4C82557C" w:rsidR="00A0704B">
        <w:rPr>
          <w:b w:val="1"/>
          <w:bCs w:val="1"/>
        </w:rPr>
        <w:t xml:space="preserve"> going through at </w:t>
      </w:r>
      <w:r w:rsidRPr="4C82557C" w:rsidR="00A0704B">
        <w:rPr>
          <w:b w:val="1"/>
          <w:bCs w:val="1"/>
        </w:rPr>
        <w:t>different stages</w:t>
      </w:r>
      <w:r w:rsidRPr="4C82557C" w:rsidR="00A0704B">
        <w:rPr>
          <w:b w:val="1"/>
          <w:bCs w:val="1"/>
        </w:rPr>
        <w:t xml:space="preserve"> in their child’s life</w:t>
      </w:r>
      <w:r w:rsidRPr="4C82557C" w:rsidR="00A0704B">
        <w:rPr>
          <w:b w:val="1"/>
          <w:bCs w:val="1"/>
        </w:rPr>
        <w:t xml:space="preserve">.  </w:t>
      </w:r>
      <w:r w:rsidRPr="4C82557C" w:rsidR="00BB2C92">
        <w:rPr>
          <w:b w:val="1"/>
          <w:bCs w:val="1"/>
        </w:rPr>
        <w:t>So,</w:t>
      </w:r>
      <w:r w:rsidRPr="4C82557C" w:rsidR="00A0704B">
        <w:rPr>
          <w:b w:val="1"/>
          <w:bCs w:val="1"/>
        </w:rPr>
        <w:t xml:space="preserve"> I really </w:t>
      </w:r>
      <w:r w:rsidRPr="4C82557C" w:rsidR="00A0704B">
        <w:rPr>
          <w:b w:val="1"/>
          <w:bCs w:val="1"/>
        </w:rPr>
        <w:t>don’t</w:t>
      </w:r>
      <w:r w:rsidRPr="4C82557C" w:rsidR="00A0704B">
        <w:rPr>
          <w:b w:val="1"/>
          <w:bCs w:val="1"/>
        </w:rPr>
        <w:t xml:space="preserve"> think you can talk highly enough of that, that community aspect, and </w:t>
      </w:r>
      <w:r w:rsidRPr="4C82557C" w:rsidR="00A0704B">
        <w:rPr>
          <w:b w:val="1"/>
          <w:bCs w:val="1"/>
        </w:rPr>
        <w:t>that’s</w:t>
      </w:r>
      <w:r w:rsidRPr="4C82557C" w:rsidR="00A0704B">
        <w:rPr>
          <w:b w:val="1"/>
          <w:bCs w:val="1"/>
        </w:rPr>
        <w:t xml:space="preserve"> just been amazing to see</w:t>
      </w:r>
      <w:r w:rsidRPr="4C82557C" w:rsidR="00A0704B">
        <w:rPr>
          <w:b w:val="1"/>
          <w:bCs w:val="1"/>
        </w:rPr>
        <w:t xml:space="preserve">.  </w:t>
      </w:r>
      <w:r w:rsidRPr="4C82557C" w:rsidR="00A0704B">
        <w:rPr>
          <w:b w:val="1"/>
          <w:bCs w:val="1"/>
        </w:rPr>
        <w:t>And,</w:t>
      </w:r>
      <w:r w:rsidRPr="4C82557C" w:rsidR="00A0704B">
        <w:rPr>
          <w:b w:val="1"/>
          <w:bCs w:val="1"/>
        </w:rPr>
        <w:t xml:space="preserve"> look, this new era of research into the role of non-coding RNA genes, it really may open more opportunities for diagnoses for patients, participants </w:t>
      </w:r>
      <w:r w:rsidRPr="4C82557C" w:rsidR="002212EE">
        <w:rPr>
          <w:b w:val="1"/>
          <w:bCs w:val="1"/>
        </w:rPr>
        <w:t>potentially</w:t>
      </w:r>
      <w:r w:rsidRPr="4C82557C" w:rsidR="00A0704B">
        <w:rPr>
          <w:b w:val="1"/>
          <w:bCs w:val="1"/>
        </w:rPr>
        <w:t xml:space="preserve"> leading to </w:t>
      </w:r>
      <w:r w:rsidRPr="4C82557C" w:rsidR="000D349F">
        <w:rPr>
          <w:b w:val="1"/>
          <w:bCs w:val="1"/>
        </w:rPr>
        <w:t>hopefully more breakthroughs in the year ahead.</w:t>
      </w:r>
    </w:p>
    <w:p w:rsidR="00EE6BC0" w:rsidP="4C82557C" w:rsidRDefault="00EE6BC0" w14:paraId="5D170A5D" w14:textId="7468E6BE">
      <w:pPr>
        <w:pStyle w:val="Normal"/>
        <w:rPr>
          <w:b w:val="1"/>
          <w:bCs w:val="1"/>
        </w:rPr>
      </w:pPr>
      <w:r w:rsidRPr="4C82557C" w:rsidR="000D349F">
        <w:rPr>
          <w:b w:val="1"/>
          <w:bCs w:val="1"/>
        </w:rPr>
        <w:t xml:space="preserve">So now </w:t>
      </w:r>
      <w:r w:rsidRPr="4C82557C" w:rsidR="000D349F">
        <w:rPr>
          <w:b w:val="1"/>
          <w:bCs w:val="1"/>
        </w:rPr>
        <w:t>we’re</w:t>
      </w:r>
      <w:r w:rsidRPr="4C82557C" w:rsidR="000D349F">
        <w:rPr>
          <w:b w:val="1"/>
          <w:bCs w:val="1"/>
        </w:rPr>
        <w:t xml:space="preserve"> going to move on to why </w:t>
      </w:r>
      <w:r w:rsidRPr="4C82557C" w:rsidR="000D349F">
        <w:rPr>
          <w:b w:val="1"/>
          <w:bCs w:val="1"/>
        </w:rPr>
        <w:t>it’s</w:t>
      </w:r>
      <w:r w:rsidRPr="4C82557C" w:rsidR="000D349F">
        <w:rPr>
          <w:b w:val="1"/>
          <w:bCs w:val="1"/>
        </w:rPr>
        <w:t xml:space="preserve"> so important to engage patients and participants in the genomics world</w:t>
      </w:r>
      <w:r w:rsidRPr="4C82557C" w:rsidR="000D349F">
        <w:rPr>
          <w:b w:val="1"/>
          <w:bCs w:val="1"/>
        </w:rPr>
        <w:t xml:space="preserve">.  </w:t>
      </w:r>
      <w:r w:rsidRPr="4C82557C" w:rsidR="79B17C9D">
        <w:rPr>
          <w:b w:val="1"/>
          <w:bCs w:val="1"/>
        </w:rPr>
        <w:t>So,</w:t>
      </w:r>
      <w:r w:rsidRPr="4C82557C" w:rsidR="000D349F">
        <w:rPr>
          <w:b w:val="1"/>
          <w:bCs w:val="1"/>
        </w:rPr>
        <w:t xml:space="preserve"> </w:t>
      </w:r>
      <w:r w:rsidRPr="4C82557C" w:rsidR="000D349F">
        <w:rPr>
          <w:b w:val="1"/>
          <w:bCs w:val="1"/>
        </w:rPr>
        <w:t>we’ll</w:t>
      </w:r>
      <w:r w:rsidRPr="4C82557C" w:rsidR="000D349F">
        <w:rPr>
          <w:b w:val="1"/>
          <w:bCs w:val="1"/>
        </w:rPr>
        <w:t xml:space="preserve"> now hear a clip from Helen </w:t>
      </w:r>
      <w:r w:rsidRPr="4C82557C" w:rsidR="00EE6BC0">
        <w:rPr>
          <w:b w:val="1"/>
          <w:bCs w:val="1"/>
        </w:rPr>
        <w:t>White, who is the Vice</w:t>
      </w:r>
      <w:r w:rsidRPr="4C82557C" w:rsidR="1FF8725C">
        <w:rPr>
          <w:b w:val="1"/>
          <w:bCs w:val="1"/>
        </w:rPr>
        <w:t>-</w:t>
      </w:r>
      <w:r w:rsidRPr="4C82557C" w:rsidR="00EE6BC0">
        <w:rPr>
          <w:b w:val="1"/>
          <w:bCs w:val="1"/>
        </w:rPr>
        <w:t xml:space="preserve">Chair for cancer on the </w:t>
      </w:r>
      <w:r w:rsidRPr="4C82557C" w:rsidR="1F3FAE88">
        <w:rPr>
          <w:b w:val="1"/>
          <w:bCs w:val="1"/>
        </w:rPr>
        <w:t>P</w:t>
      </w:r>
      <w:r w:rsidRPr="4C82557C" w:rsidR="00EE6BC0">
        <w:rPr>
          <w:b w:val="1"/>
          <w:bCs w:val="1"/>
        </w:rPr>
        <w:t xml:space="preserve">articipant </w:t>
      </w:r>
      <w:r w:rsidRPr="4C82557C" w:rsidR="41A38DF6">
        <w:rPr>
          <w:b w:val="1"/>
          <w:bCs w:val="1"/>
        </w:rPr>
        <w:t>P</w:t>
      </w:r>
      <w:r w:rsidRPr="4C82557C" w:rsidR="00EE6BC0">
        <w:rPr>
          <w:b w:val="1"/>
          <w:bCs w:val="1"/>
        </w:rPr>
        <w:t>anel</w:t>
      </w:r>
      <w:r w:rsidRPr="4C82557C" w:rsidR="00EE6BC0">
        <w:rPr>
          <w:b w:val="1"/>
          <w:bCs w:val="1"/>
        </w:rPr>
        <w:t xml:space="preserve">.  </w:t>
      </w:r>
      <w:r w:rsidRPr="4C82557C" w:rsidR="00EE6BC0">
        <w:rPr>
          <w:b w:val="1"/>
          <w:bCs w:val="1"/>
        </w:rPr>
        <w:t xml:space="preserve">Now Helen and I have been working </w:t>
      </w:r>
      <w:r w:rsidRPr="4C82557C" w:rsidR="00EE6BC0">
        <w:rPr>
          <w:b w:val="1"/>
          <w:bCs w:val="1"/>
        </w:rPr>
        <w:t>really closely</w:t>
      </w:r>
      <w:r w:rsidRPr="4C82557C" w:rsidR="00EE6BC0">
        <w:rPr>
          <w:b w:val="1"/>
          <w:bCs w:val="1"/>
        </w:rPr>
        <w:t xml:space="preserve"> together as Vice</w:t>
      </w:r>
      <w:r w:rsidRPr="4C82557C" w:rsidR="4D82FFFA">
        <w:rPr>
          <w:b w:val="1"/>
          <w:bCs w:val="1"/>
        </w:rPr>
        <w:t>-</w:t>
      </w:r>
      <w:r w:rsidRPr="4C82557C" w:rsidR="00EE6BC0">
        <w:rPr>
          <w:b w:val="1"/>
          <w:bCs w:val="1"/>
        </w:rPr>
        <w:t xml:space="preserve">Chairs in this interim leadership role, to really ensure that we continue advancing the </w:t>
      </w:r>
      <w:r w:rsidRPr="4C82557C" w:rsidR="14D5B4A1">
        <w:rPr>
          <w:b w:val="1"/>
          <w:bCs w:val="1"/>
        </w:rPr>
        <w:t>P</w:t>
      </w:r>
      <w:r w:rsidRPr="4C82557C" w:rsidR="00EE6BC0">
        <w:rPr>
          <w:b w:val="1"/>
          <w:bCs w:val="1"/>
        </w:rPr>
        <w:t xml:space="preserve">anel’s strategic </w:t>
      </w:r>
      <w:r w:rsidRPr="4C82557C" w:rsidR="002212EE">
        <w:rPr>
          <w:b w:val="1"/>
          <w:bCs w:val="1"/>
        </w:rPr>
        <w:t>initiatives</w:t>
      </w:r>
      <w:r w:rsidRPr="4C82557C" w:rsidR="00EE6BC0">
        <w:rPr>
          <w:b w:val="1"/>
          <w:bCs w:val="1"/>
        </w:rPr>
        <w:t xml:space="preserve"> while we recruit that new Chair</w:t>
      </w:r>
      <w:r w:rsidRPr="4C82557C" w:rsidR="00EE6BC0">
        <w:rPr>
          <w:b w:val="1"/>
          <w:bCs w:val="1"/>
        </w:rPr>
        <w:t xml:space="preserve">.  </w:t>
      </w:r>
      <w:r w:rsidRPr="4C82557C" w:rsidR="00EE6BC0">
        <w:rPr>
          <w:b w:val="1"/>
          <w:bCs w:val="1"/>
        </w:rPr>
        <w:t>So</w:t>
      </w:r>
      <w:r w:rsidRPr="4C82557C" w:rsidR="00EE6BC0">
        <w:rPr>
          <w:b w:val="1"/>
          <w:bCs w:val="1"/>
        </w:rPr>
        <w:t xml:space="preserve"> </w:t>
      </w:r>
      <w:r w:rsidRPr="4C82557C" w:rsidR="00EE6BC0">
        <w:rPr>
          <w:b w:val="1"/>
          <w:bCs w:val="1"/>
        </w:rPr>
        <w:t>it’s</w:t>
      </w:r>
      <w:r w:rsidRPr="4C82557C" w:rsidR="00EE6BC0">
        <w:rPr>
          <w:b w:val="1"/>
          <w:bCs w:val="1"/>
        </w:rPr>
        <w:t xml:space="preserve"> been amazing learning and working with Helen</w:t>
      </w:r>
      <w:r w:rsidRPr="4C82557C" w:rsidR="00EE6BC0">
        <w:rPr>
          <w:b w:val="1"/>
          <w:bCs w:val="1"/>
        </w:rPr>
        <w:t xml:space="preserve">.  </w:t>
      </w:r>
      <w:r w:rsidRPr="4C82557C" w:rsidR="00EE6BC0">
        <w:rPr>
          <w:b w:val="1"/>
          <w:bCs w:val="1"/>
        </w:rPr>
        <w:t xml:space="preserve">In this clip, she discussed an important topic </w:t>
      </w:r>
      <w:r w:rsidRPr="4C82557C" w:rsidR="00EE6BC0">
        <w:rPr>
          <w:b w:val="1"/>
          <w:bCs w:val="1"/>
        </w:rPr>
        <w:t>that’s</w:t>
      </w:r>
      <w:r w:rsidRPr="4C82557C" w:rsidR="00EE6BC0">
        <w:rPr>
          <w:b w:val="1"/>
          <w:bCs w:val="1"/>
        </w:rPr>
        <w:t xml:space="preserve"> been very much top of mind of the </w:t>
      </w:r>
      <w:r w:rsidRPr="4C82557C" w:rsidR="694C7981">
        <w:rPr>
          <w:b w:val="1"/>
          <w:bCs w:val="1"/>
        </w:rPr>
        <w:t>P</w:t>
      </w:r>
      <w:r w:rsidRPr="4C82557C" w:rsidR="00EE6BC0">
        <w:rPr>
          <w:b w:val="1"/>
          <w:bCs w:val="1"/>
        </w:rPr>
        <w:t>anel, which is the importance of involving the patients and public in genomics research.</w:t>
      </w:r>
    </w:p>
    <w:p w:rsidR="00E12453" w:rsidP="4C82557C" w:rsidRDefault="00E12453" w14:paraId="2CE0A21E" w14:textId="77BC70FD">
      <w:pPr>
        <w:pStyle w:val="Normal"/>
        <w:suppressLineNumbers w:val="0"/>
        <w:bidi w:val="0"/>
        <w:spacing w:before="0" w:beforeAutospacing="off" w:after="200" w:afterAutospacing="off" w:line="276" w:lineRule="auto"/>
        <w:ind w:left="0" w:right="0"/>
        <w:jc w:val="left"/>
      </w:pPr>
      <w:r w:rsidRPr="4C82557C" w:rsidR="00E84583">
        <w:rPr>
          <w:b w:val="1"/>
          <w:bCs w:val="1"/>
        </w:rPr>
        <w:t>H</w:t>
      </w:r>
      <w:r w:rsidRPr="4C82557C" w:rsidR="7EB33581">
        <w:rPr>
          <w:b w:val="1"/>
          <w:bCs w:val="1"/>
        </w:rPr>
        <w:t xml:space="preserve">elen: </w:t>
      </w:r>
      <w:r w:rsidR="00EE6BC0">
        <w:rPr/>
        <w:t xml:space="preserve">I think, you know, as patients, members of the public, </w:t>
      </w:r>
      <w:r w:rsidR="00EE6BC0">
        <w:rPr/>
        <w:t>we’re</w:t>
      </w:r>
      <w:r w:rsidR="00EE6BC0">
        <w:rPr/>
        <w:t xml:space="preserve"> eager to get on and for change to happen and things to be better, but </w:t>
      </w:r>
      <w:r w:rsidR="00EE6BC0">
        <w:rPr/>
        <w:t>it’s</w:t>
      </w:r>
      <w:r w:rsidR="00EE6BC0">
        <w:rPr/>
        <w:t>, yes, a big, big process</w:t>
      </w:r>
      <w:r w:rsidR="00EE6BC0">
        <w:rPr/>
        <w:t xml:space="preserve">.  </w:t>
      </w:r>
      <w:r w:rsidR="00EE6BC0">
        <w:rPr/>
        <w:t xml:space="preserve">But </w:t>
      </w:r>
      <w:r w:rsidR="78441B20">
        <w:rPr/>
        <w:t>also,</w:t>
      </w:r>
      <w:r w:rsidR="00EE6BC0">
        <w:rPr/>
        <w:t xml:space="preserve"> good to hear that you talk about it being a collaborative approach, </w:t>
      </w:r>
      <w:r w:rsidR="00E12453">
        <w:rPr/>
        <w:t>it’s</w:t>
      </w:r>
      <w:r w:rsidR="00E12453">
        <w:rPr/>
        <w:t xml:space="preserve"> not just Genomics England, </w:t>
      </w:r>
      <w:r w:rsidR="00E12453">
        <w:rPr/>
        <w:t>it’s</w:t>
      </w:r>
      <w:r w:rsidR="00E12453">
        <w:rPr/>
        <w:t xml:space="preserve"> the NHS, </w:t>
      </w:r>
      <w:r w:rsidR="00E12453">
        <w:rPr/>
        <w:t>it’s</w:t>
      </w:r>
      <w:r w:rsidR="00E12453">
        <w:rPr/>
        <w:t xml:space="preserve"> members of the public and patient voices, </w:t>
      </w:r>
      <w:r w:rsidR="00E12453">
        <w:rPr/>
        <w:t>it’s</w:t>
      </w:r>
      <w:r w:rsidR="00E12453">
        <w:rPr/>
        <w:t xml:space="preserve"> other organisations working in partnership.</w:t>
      </w:r>
    </w:p>
    <w:p w:rsidR="00E12453" w:rsidP="4C82557C" w:rsidRDefault="00E12453" w14:paraId="47C5A037" w14:textId="62A4AF26">
      <w:pPr>
        <w:pStyle w:val="Normal"/>
        <w:suppressLineNumbers w:val="0"/>
        <w:bidi w:val="0"/>
        <w:spacing w:before="0" w:beforeAutospacing="off" w:after="200" w:afterAutospacing="off" w:line="276" w:lineRule="auto"/>
        <w:ind w:left="0" w:right="0"/>
        <w:jc w:val="left"/>
        <w:rPr>
          <w:b w:val="1"/>
          <w:bCs w:val="1"/>
        </w:rPr>
      </w:pPr>
      <w:r w:rsidRPr="4C82557C" w:rsidR="0CE1127E">
        <w:rPr>
          <w:b w:val="1"/>
          <w:bCs w:val="1"/>
        </w:rPr>
        <w:t>A</w:t>
      </w:r>
      <w:r w:rsidRPr="4C82557C" w:rsidR="122564D1">
        <w:rPr>
          <w:b w:val="1"/>
          <w:bCs w:val="1"/>
        </w:rPr>
        <w:t xml:space="preserve">dam: </w:t>
      </w:r>
      <w:r w:rsidRPr="4C82557C" w:rsidR="00E12453">
        <w:rPr>
          <w:b w:val="1"/>
          <w:bCs w:val="1"/>
        </w:rPr>
        <w:t xml:space="preserve">Now </w:t>
      </w:r>
      <w:r w:rsidRPr="4C82557C" w:rsidR="00E12453">
        <w:rPr>
          <w:b w:val="1"/>
          <w:bCs w:val="1"/>
        </w:rPr>
        <w:t>I think we all</w:t>
      </w:r>
      <w:r w:rsidRPr="4C82557C" w:rsidR="00E12453">
        <w:rPr>
          <w:b w:val="1"/>
          <w:bCs w:val="1"/>
        </w:rPr>
        <w:t xml:space="preserve"> recognise the importance of engaging patients and public to ensure diverse communities understand the benefits of genomics, and actively involving patients and participants in the research, to make sure that </w:t>
      </w:r>
      <w:r w:rsidRPr="4C82557C" w:rsidR="00A950D2">
        <w:rPr>
          <w:b w:val="1"/>
          <w:bCs w:val="1"/>
        </w:rPr>
        <w:t>they’re</w:t>
      </w:r>
      <w:r w:rsidRPr="4C82557C" w:rsidR="00E12453">
        <w:rPr>
          <w:b w:val="1"/>
          <w:bCs w:val="1"/>
        </w:rPr>
        <w:t xml:space="preserve"> including the perspective of what matters most to them</w:t>
      </w:r>
      <w:r w:rsidRPr="4C82557C" w:rsidR="00E12453">
        <w:rPr>
          <w:b w:val="1"/>
          <w:bCs w:val="1"/>
        </w:rPr>
        <w:t xml:space="preserve">. </w:t>
      </w:r>
    </w:p>
    <w:p w:rsidR="00AD0329" w:rsidP="4C82557C" w:rsidRDefault="00AD0329" w14:paraId="4C26D5CE" w14:textId="2B525BD5">
      <w:pPr>
        <w:pStyle w:val="Normal"/>
      </w:pPr>
      <w:r w:rsidRPr="4C82557C" w:rsidR="4FDEA409">
        <w:rPr>
          <w:b w:val="1"/>
          <w:bCs w:val="1"/>
        </w:rPr>
        <w:t>R</w:t>
      </w:r>
      <w:r w:rsidRPr="4C82557C" w:rsidR="0098D942">
        <w:rPr>
          <w:b w:val="1"/>
          <w:bCs w:val="1"/>
        </w:rPr>
        <w:t>ich:</w:t>
      </w:r>
      <w:r w:rsidR="0098D942">
        <w:rPr/>
        <w:t xml:space="preserve"> </w:t>
      </w:r>
      <w:r w:rsidR="00E12453">
        <w:rPr/>
        <w:t>I mean, it goes back to the thing that we r</w:t>
      </w:r>
      <w:r w:rsidR="005E0890">
        <w:rPr/>
        <w:t xml:space="preserve">eally see as central to the </w:t>
      </w:r>
      <w:r w:rsidR="00A950D2">
        <w:rPr/>
        <w:t>value</w:t>
      </w:r>
      <w:r w:rsidR="005E0890">
        <w:rPr/>
        <w:t xml:space="preserve"> that we at Genomics England can provide</w:t>
      </w:r>
      <w:r w:rsidR="005E0890">
        <w:rPr/>
        <w:t>.</w:t>
      </w:r>
      <w:r w:rsidR="005E0890">
        <w:rPr/>
        <w:t xml:space="preserve">  </w:t>
      </w:r>
      <w:r w:rsidR="005E0890">
        <w:rPr/>
        <w:t>S</w:t>
      </w:r>
      <w:r w:rsidR="005E0890">
        <w:rPr/>
        <w:t>o</w:t>
      </w:r>
      <w:r w:rsidR="005E0890">
        <w:rPr/>
        <w:t xml:space="preserve"> </w:t>
      </w:r>
      <w:r w:rsidR="005E0890">
        <w:rPr/>
        <w:t xml:space="preserve">we increasingly think of ourselves as a data and evidence engine for national scale genomics, and I think </w:t>
      </w:r>
      <w:r w:rsidR="005E0890">
        <w:rPr/>
        <w:t>a</w:t>
      </w:r>
      <w:r w:rsidR="005E0890">
        <w:rPr/>
        <w:t xml:space="preserve"> really important</w:t>
      </w:r>
      <w:r w:rsidR="005E0890">
        <w:rPr/>
        <w:t xml:space="preserve"> </w:t>
      </w:r>
      <w:r w:rsidR="005E0890">
        <w:rPr/>
        <w:t>to call out there is that evidence is broad</w:t>
      </w:r>
      <w:r w:rsidR="005E0890">
        <w:rPr/>
        <w:t>.</w:t>
      </w:r>
      <w:r w:rsidR="005E0890">
        <w:rPr/>
        <w:t xml:space="preserve">  </w:t>
      </w:r>
      <w:r w:rsidR="005E0890">
        <w:rPr/>
        <w:t>A</w:t>
      </w:r>
      <w:r w:rsidR="005E0890">
        <w:rPr/>
        <w:t>nd part of that evidence is about public expectations, public preferences, and patient preferences</w:t>
      </w:r>
      <w:r w:rsidR="005E0890">
        <w:rPr/>
        <w:t>.</w:t>
      </w:r>
      <w:r w:rsidR="005E0890">
        <w:rPr/>
        <w:t xml:space="preserve">  </w:t>
      </w:r>
      <w:r w:rsidR="005E0890">
        <w:rPr/>
        <w:t>A</w:t>
      </w:r>
      <w:r w:rsidR="005E0890">
        <w:rPr/>
        <w:t xml:space="preserve">nd if you think about the </w:t>
      </w:r>
      <w:r w:rsidR="005E0890">
        <w:rPr/>
        <w:t>b</w:t>
      </w:r>
      <w:r w:rsidR="005E0890">
        <w:rPr/>
        <w:t>ig things</w:t>
      </w:r>
      <w:r w:rsidR="005E0890">
        <w:rPr/>
        <w:t xml:space="preserve"> </w:t>
      </w:r>
      <w:r w:rsidR="005E0890">
        <w:rPr/>
        <w:t>that we do and where we bring that value, and bring that data and evidence engine role, is, you know, firstly in the digital infrastructure that we build and the data that we hold and present to our various users</w:t>
      </w:r>
      <w:r w:rsidR="005E0890">
        <w:rPr/>
        <w:t>.</w:t>
      </w:r>
      <w:r w:rsidR="005E0890">
        <w:rPr/>
        <w:t xml:space="preserve">  </w:t>
      </w:r>
      <w:r w:rsidR="005E0890">
        <w:rPr/>
        <w:t>S</w:t>
      </w:r>
      <w:r w:rsidR="005E0890">
        <w:rPr/>
        <w:t xml:space="preserve">econdly, </w:t>
      </w:r>
      <w:r w:rsidR="005E0890">
        <w:rPr/>
        <w:t>i</w:t>
      </w:r>
      <w:r w:rsidR="005E0890">
        <w:rPr/>
        <w:t>t’s</w:t>
      </w:r>
      <w:r w:rsidR="005E0890">
        <w:rPr/>
        <w:t xml:space="preserve"> </w:t>
      </w:r>
      <w:r w:rsidR="005E0890">
        <w:rPr/>
        <w:t xml:space="preserve">in the evidence that we distil from that, and very much thinking about part of that being evidence in and around, including that piece on what people expect, this </w:t>
      </w:r>
      <w:r w:rsidR="005E0890">
        <w:rPr/>
        <w:t>i</w:t>
      </w:r>
      <w:r w:rsidR="005E0890">
        <w:rPr/>
        <w:t>sn't</w:t>
      </w:r>
      <w:r w:rsidR="005E0890">
        <w:rPr/>
        <w:t xml:space="preserve"> </w:t>
      </w:r>
      <w:r w:rsidR="005E0890">
        <w:rPr/>
        <w:t>j</w:t>
      </w:r>
      <w:r w:rsidR="005E0890">
        <w:rPr/>
        <w:t>ust about hard</w:t>
      </w:r>
      <w:r w:rsidR="005E0890">
        <w:rPr/>
        <w:t xml:space="preserve"> </w:t>
      </w:r>
      <w:r w:rsidR="005E0890">
        <w:rPr/>
        <w:t>science and health economics, this is an</w:t>
      </w:r>
      <w:r w:rsidR="002212EE">
        <w:rPr/>
        <w:t xml:space="preserve"> </w:t>
      </w:r>
      <w:r w:rsidR="005E0890">
        <w:rPr/>
        <w:t>equally if not more important part of that</w:t>
      </w:r>
      <w:r w:rsidR="005E0890">
        <w:rPr/>
        <w:t>.</w:t>
      </w:r>
      <w:r w:rsidR="005E0890">
        <w:rPr/>
        <w:t xml:space="preserve">  </w:t>
      </w:r>
      <w:r w:rsidR="005E0890">
        <w:rPr/>
        <w:t>A</w:t>
      </w:r>
      <w:r w:rsidR="005E0890">
        <w:rPr/>
        <w:t xml:space="preserve">nd then thirdly, it is the third area of our focus is on that engagement piece, because </w:t>
      </w:r>
      <w:r w:rsidR="005E0890">
        <w:rPr/>
        <w:t>t</w:t>
      </w:r>
      <w:r w:rsidR="005E0890">
        <w:rPr/>
        <w:t>hat’s</w:t>
      </w:r>
      <w:r w:rsidR="005E0890">
        <w:rPr/>
        <w:t xml:space="preserve"> </w:t>
      </w:r>
      <w:r w:rsidR="005E0890">
        <w:rPr/>
        <w:t>so fundamental</w:t>
      </w:r>
      <w:r w:rsidR="005E0890">
        <w:rPr/>
        <w:t>.</w:t>
      </w:r>
    </w:p>
    <w:p w:rsidR="00AD0329" w:rsidP="4C82557C" w:rsidRDefault="00AD0329" w14:paraId="1F1B8637" w14:textId="64E1B381">
      <w:pPr>
        <w:pStyle w:val="Normal"/>
      </w:pPr>
      <w:r w:rsidR="005E0890">
        <w:rPr/>
        <w:t xml:space="preserve">And I think you and Helen called that out absolutely right, about that being, that’s integral to the whole process, and it’s the beginning of any programme you need to start with understanding what the big drivers are, what the expectations are, and doing this very much together.  </w:t>
      </w:r>
      <w:r w:rsidR="005E0890">
        <w:rPr/>
        <w:t>That’s</w:t>
      </w:r>
      <w:r w:rsidR="005E0890">
        <w:rPr/>
        <w:t xml:space="preserve"> one of the reason</w:t>
      </w:r>
      <w:r w:rsidR="0D76D8A5">
        <w:rPr/>
        <w:t>s</w:t>
      </w:r>
      <w:r w:rsidR="005E0890">
        <w:rPr/>
        <w:t xml:space="preserve"> </w:t>
      </w:r>
      <w:r w:rsidR="005E0890">
        <w:rPr/>
        <w:t>we’re</w:t>
      </w:r>
      <w:r w:rsidR="005E0890">
        <w:rPr/>
        <w:t xml:space="preserve"> so fortunate to have the </w:t>
      </w:r>
      <w:r w:rsidR="12345251">
        <w:rPr/>
        <w:t>P</w:t>
      </w:r>
      <w:r w:rsidR="005E0890">
        <w:rPr/>
        <w:t xml:space="preserve">articipant </w:t>
      </w:r>
      <w:r w:rsidR="66B8ED77">
        <w:rPr/>
        <w:t>P</w:t>
      </w:r>
      <w:r w:rsidR="005E0890">
        <w:rPr/>
        <w:t xml:space="preserve">anel we do, in our </w:t>
      </w:r>
      <w:r w:rsidR="728411F6">
        <w:rPr/>
        <w:t>N</w:t>
      </w:r>
      <w:r w:rsidR="005E0890">
        <w:rPr/>
        <w:t xml:space="preserve">ewborns </w:t>
      </w:r>
      <w:r w:rsidR="710B35D5">
        <w:rPr/>
        <w:t>P</w:t>
      </w:r>
      <w:r w:rsidR="005E0890">
        <w:rPr/>
        <w:t>rogramme the</w:t>
      </w:r>
      <w:r w:rsidR="00AD0329">
        <w:rPr/>
        <w:t xml:space="preserve"> </w:t>
      </w:r>
      <w:r w:rsidR="49F4AEB3">
        <w:rPr/>
        <w:t>P</w:t>
      </w:r>
      <w:r w:rsidR="00AD0329">
        <w:rPr/>
        <w:t>anel have been an important part of that design from the outset</w:t>
      </w:r>
      <w:r w:rsidR="00AD0329">
        <w:rPr/>
        <w:t xml:space="preserve">.  </w:t>
      </w:r>
      <w:r w:rsidR="00AD0329">
        <w:rPr/>
        <w:t>It’s</w:t>
      </w:r>
      <w:r w:rsidR="00AD0329">
        <w:rPr/>
        <w:t xml:space="preserve"> also about broader engagement with different communities, people who currently </w:t>
      </w:r>
      <w:r w:rsidR="00AD0329">
        <w:rPr/>
        <w:t>don’t</w:t>
      </w:r>
      <w:r w:rsidR="00AD0329">
        <w:rPr/>
        <w:t xml:space="preserve"> engage with genomics, because </w:t>
      </w:r>
      <w:r w:rsidR="00AD0329">
        <w:rPr/>
        <w:t>they’ve</w:t>
      </w:r>
      <w:r w:rsidR="00AD0329">
        <w:rPr/>
        <w:t xml:space="preserve"> had no need to, sort of understanding that piece.  And I think </w:t>
      </w:r>
      <w:r w:rsidR="00AD0329">
        <w:rPr/>
        <w:t>we’ve</w:t>
      </w:r>
      <w:r w:rsidR="00AD0329">
        <w:rPr/>
        <w:t xml:space="preserve"> </w:t>
      </w:r>
      <w:r w:rsidR="00AD0329">
        <w:rPr/>
        <w:t>definitely seen</w:t>
      </w:r>
      <w:r w:rsidR="00AD0329">
        <w:rPr/>
        <w:t xml:space="preserve"> over time in health data research, but also research more broadly, where </w:t>
      </w:r>
      <w:r w:rsidR="00AD0329">
        <w:rPr/>
        <w:t>it’s</w:t>
      </w:r>
      <w:r w:rsidR="00AD0329">
        <w:rPr/>
        <w:t xml:space="preserve"> quite easy for these things to be disconnected.  And that results in two things.  It results in research happening about interesting esoteric stuff, but not on the stuff that makes a difference for families.  And I think that’s </w:t>
      </w:r>
      <w:r w:rsidR="00AD0329">
        <w:rPr/>
        <w:t>really important</w:t>
      </w:r>
      <w:r w:rsidR="00AD0329">
        <w:rPr/>
        <w:t xml:space="preserve">, because researchers need to be directed in the resource limited world towards the things that </w:t>
      </w:r>
      <w:r w:rsidR="002212EE">
        <w:rPr/>
        <w:t>really</w:t>
      </w:r>
      <w:r w:rsidR="00AD0329">
        <w:rPr/>
        <w:t xml:space="preserve"> make a difference</w:t>
      </w:r>
      <w:r w:rsidR="00AD0329">
        <w:rPr/>
        <w:t xml:space="preserve">.  </w:t>
      </w:r>
      <w:r w:rsidR="00AD0329">
        <w:rPr/>
        <w:t xml:space="preserve">So </w:t>
      </w:r>
      <w:r w:rsidR="00AD0329">
        <w:rPr/>
        <w:t>that’s</w:t>
      </w:r>
      <w:r w:rsidR="00AD0329">
        <w:rPr/>
        <w:t xml:space="preserve"> the first thing.</w:t>
      </w:r>
    </w:p>
    <w:p w:rsidR="00B85E01" w:rsidP="4C82557C" w:rsidRDefault="00B85E01" w14:paraId="7991914B" w14:textId="06E8341B">
      <w:pPr>
        <w:pStyle w:val="Normal"/>
      </w:pPr>
      <w:r w:rsidR="00AD0329">
        <w:rPr/>
        <w:t xml:space="preserve">And the second thing is, </w:t>
      </w:r>
      <w:r w:rsidR="00AD0329">
        <w:rPr/>
        <w:t>it’s</w:t>
      </w:r>
      <w:r w:rsidR="00AD0329">
        <w:rPr/>
        <w:t xml:space="preserve"> </w:t>
      </w:r>
      <w:r w:rsidR="00AD0329">
        <w:rPr/>
        <w:t>very easy</w:t>
      </w:r>
      <w:r w:rsidR="00AD0329">
        <w:rPr/>
        <w:t xml:space="preserve">, with the best will in the world, for people to make wrong judgements about what people are or </w:t>
      </w:r>
      <w:r w:rsidR="00AD0329">
        <w:rPr/>
        <w:t>aren’t</w:t>
      </w:r>
      <w:r w:rsidR="00AD0329">
        <w:rPr/>
        <w:t xml:space="preserve"> content with, and you need therefore to be </w:t>
      </w:r>
      <w:r w:rsidR="00AD0329">
        <w:rPr/>
        <w:t>absolutely transparent</w:t>
      </w:r>
      <w:r w:rsidR="00AD0329">
        <w:rPr/>
        <w:t xml:space="preserve"> about what the research is</w:t>
      </w:r>
      <w:r w:rsidR="00AD0329">
        <w:rPr/>
        <w:t xml:space="preserve">.  </w:t>
      </w:r>
      <w:r w:rsidR="00AD0329">
        <w:rPr/>
        <w:t xml:space="preserve">Be </w:t>
      </w:r>
      <w:r w:rsidR="00AD0329">
        <w:rPr/>
        <w:t>really clear</w:t>
      </w:r>
      <w:r w:rsidR="00AD0329">
        <w:rPr/>
        <w:t xml:space="preserve"> about what those questions are, and let people challenge you, right from the outset, so that we can design research studies, but also, the </w:t>
      </w:r>
      <w:r w:rsidR="00AD0329">
        <w:rPr/>
        <w:t>system as a whole, together</w:t>
      </w:r>
      <w:r w:rsidR="00AD0329">
        <w:rPr/>
        <w:t xml:space="preserve"> in a way that everyone has a say</w:t>
      </w:r>
      <w:r w:rsidR="00AD0329">
        <w:rPr/>
        <w:t xml:space="preserve">.  </w:t>
      </w:r>
      <w:r w:rsidR="00AD0329">
        <w:rPr/>
        <w:t xml:space="preserve">Not everyone has the same view, but how we can develop a system that </w:t>
      </w:r>
      <w:r w:rsidR="00AD0329">
        <w:rPr/>
        <w:t>takes into account</w:t>
      </w:r>
      <w:r w:rsidR="00AD0329">
        <w:rPr/>
        <w:t xml:space="preserve"> those things and gets that balance right</w:t>
      </w:r>
      <w:r w:rsidR="00AD0329">
        <w:rPr/>
        <w:t xml:space="preserve">.  </w:t>
      </w:r>
      <w:r w:rsidR="00AD0329">
        <w:rPr/>
        <w:t xml:space="preserve">This is about making a difference to people’s health outcomes, thinking about how we achieve that, while also balancing off </w:t>
      </w:r>
      <w:r w:rsidR="00AD0329">
        <w:rPr/>
        <w:t>all of</w:t>
      </w:r>
      <w:r w:rsidR="00AD0329">
        <w:rPr/>
        <w:t xml:space="preserve"> the different views there </w:t>
      </w:r>
      <w:r w:rsidR="17E04EDE">
        <w:rPr/>
        <w:t>are, is</w:t>
      </w:r>
      <w:r w:rsidR="00AD0329">
        <w:rPr/>
        <w:t xml:space="preserve"> really important</w:t>
      </w:r>
      <w:r w:rsidR="00AD0329">
        <w:rPr/>
        <w:t xml:space="preserve">.  </w:t>
      </w:r>
      <w:r w:rsidR="00AD0329">
        <w:rPr/>
        <w:t xml:space="preserve">And </w:t>
      </w:r>
      <w:r w:rsidR="00AD0329">
        <w:rPr/>
        <w:t>that’s</w:t>
      </w:r>
      <w:r w:rsidR="00AD0329">
        <w:rPr/>
        <w:t xml:space="preserve"> at the heart of it</w:t>
      </w:r>
      <w:r w:rsidR="00AD0329">
        <w:rPr/>
        <w:t xml:space="preserve">.  </w:t>
      </w:r>
      <w:r w:rsidR="00AD0329">
        <w:rPr/>
        <w:t xml:space="preserve">And it can be </w:t>
      </w:r>
      <w:r w:rsidR="00AD0329">
        <w:rPr/>
        <w:t>scary, because</w:t>
      </w:r>
      <w:r w:rsidR="00AD0329">
        <w:rPr/>
        <w:t xml:space="preserve"> </w:t>
      </w:r>
      <w:r w:rsidR="00AD0329">
        <w:rPr/>
        <w:t>it’s</w:t>
      </w:r>
      <w:r w:rsidR="00AD0329">
        <w:rPr/>
        <w:t xml:space="preserve"> right that there is that challenge out there</w:t>
      </w:r>
      <w:r w:rsidR="00D80437">
        <w:rPr/>
        <w:t xml:space="preserve">.  </w:t>
      </w:r>
      <w:r w:rsidR="00D80437">
        <w:rPr/>
        <w:t>A</w:t>
      </w:r>
      <w:r w:rsidR="00AD0329">
        <w:rPr/>
        <w:t xml:space="preserve">nd it’s one of the things that I think we’ve learnt at Genomics England, how important it is to be really open to that challenge, and to do that piece really early in all of our work, and have it there baked into our governance as well, for example, the </w:t>
      </w:r>
      <w:r w:rsidR="0E6ACE7B">
        <w:rPr/>
        <w:t>P</w:t>
      </w:r>
      <w:r w:rsidR="00AD0329">
        <w:rPr/>
        <w:t xml:space="preserve">articipant </w:t>
      </w:r>
      <w:r w:rsidR="4D11B42B">
        <w:rPr/>
        <w:t>P</w:t>
      </w:r>
      <w:r w:rsidR="00AD0329">
        <w:rPr/>
        <w:t>anel.</w:t>
      </w:r>
    </w:p>
    <w:p w:rsidRPr="00C86129" w:rsidR="00B85E01" w:rsidP="4C82557C" w:rsidRDefault="00E84583" w14:paraId="607FDC96" w14:textId="2EAB50A7">
      <w:pPr>
        <w:pStyle w:val="Normal"/>
        <w:suppressLineNumbers w:val="0"/>
        <w:bidi w:val="0"/>
        <w:spacing w:before="0" w:beforeAutospacing="off" w:after="200" w:afterAutospacing="off" w:line="276" w:lineRule="auto"/>
        <w:ind w:left="0" w:right="0"/>
        <w:jc w:val="left"/>
        <w:rPr>
          <w:b w:val="1"/>
          <w:bCs w:val="1"/>
        </w:rPr>
      </w:pPr>
      <w:r w:rsidRPr="4C82557C" w:rsidR="0CE1127E">
        <w:rPr>
          <w:b w:val="1"/>
          <w:bCs w:val="1"/>
        </w:rPr>
        <w:t>A</w:t>
      </w:r>
      <w:r w:rsidRPr="4C82557C" w:rsidR="489AA2A9">
        <w:rPr>
          <w:b w:val="1"/>
          <w:bCs w:val="1"/>
        </w:rPr>
        <w:t xml:space="preserve">dam: </w:t>
      </w:r>
      <w:r w:rsidRPr="4C82557C" w:rsidR="00D80437">
        <w:rPr>
          <w:b w:val="1"/>
          <w:bCs w:val="1"/>
        </w:rPr>
        <w:t xml:space="preserve">Absolutely, and I think </w:t>
      </w:r>
      <w:r w:rsidRPr="4C82557C" w:rsidR="00D80437">
        <w:rPr>
          <w:b w:val="1"/>
          <w:bCs w:val="1"/>
        </w:rPr>
        <w:t>you’ve</w:t>
      </w:r>
      <w:r w:rsidRPr="4C82557C" w:rsidR="00D80437">
        <w:rPr>
          <w:b w:val="1"/>
          <w:bCs w:val="1"/>
        </w:rPr>
        <w:t xml:space="preserve"> summarised all the key areas there </w:t>
      </w:r>
      <w:r w:rsidRPr="4C82557C" w:rsidR="00D80437">
        <w:rPr>
          <w:b w:val="1"/>
          <w:bCs w:val="1"/>
        </w:rPr>
        <w:t>really well</w:t>
      </w:r>
      <w:r w:rsidRPr="4C82557C" w:rsidR="00D80437">
        <w:rPr>
          <w:b w:val="1"/>
          <w:bCs w:val="1"/>
        </w:rPr>
        <w:t>, in terms of the importance of that engagement</w:t>
      </w:r>
      <w:r w:rsidRPr="4C82557C" w:rsidR="00D80437">
        <w:rPr>
          <w:b w:val="1"/>
          <w:bCs w:val="1"/>
        </w:rPr>
        <w:t xml:space="preserve">.  </w:t>
      </w:r>
      <w:r w:rsidRPr="4C82557C" w:rsidR="00D80437">
        <w:rPr>
          <w:b w:val="1"/>
          <w:bCs w:val="1"/>
        </w:rPr>
        <w:t xml:space="preserve">And one other area </w:t>
      </w:r>
      <w:r w:rsidRPr="4C82557C" w:rsidR="00D80437">
        <w:rPr>
          <w:b w:val="1"/>
          <w:bCs w:val="1"/>
        </w:rPr>
        <w:t>I’d</w:t>
      </w:r>
      <w:r w:rsidRPr="4C82557C" w:rsidR="00D80437">
        <w:rPr>
          <w:b w:val="1"/>
          <w:bCs w:val="1"/>
        </w:rPr>
        <w:t xml:space="preserve"> just like to </w:t>
      </w:r>
      <w:r w:rsidRPr="4C82557C" w:rsidR="00D80437">
        <w:rPr>
          <w:b w:val="1"/>
          <w:bCs w:val="1"/>
        </w:rPr>
        <w:t>pick up on</w:t>
      </w:r>
      <w:r w:rsidRPr="4C82557C" w:rsidR="00D80437">
        <w:rPr>
          <w:b w:val="1"/>
          <w:bCs w:val="1"/>
        </w:rPr>
        <w:t xml:space="preserve"> is the impact it can have on the patients or the participants, simply by having that connection with the researcher, </w:t>
      </w:r>
      <w:r w:rsidRPr="4C82557C" w:rsidR="00D80437">
        <w:rPr>
          <w:b w:val="1"/>
          <w:bCs w:val="1"/>
        </w:rPr>
        <w:t>that’s</w:t>
      </w:r>
      <w:r w:rsidRPr="4C82557C" w:rsidR="00D80437">
        <w:rPr>
          <w:b w:val="1"/>
          <w:bCs w:val="1"/>
        </w:rPr>
        <w:t xml:space="preserve"> </w:t>
      </w:r>
      <w:r w:rsidRPr="4C82557C" w:rsidR="3DE7029F">
        <w:rPr>
          <w:b w:val="1"/>
          <w:bCs w:val="1"/>
        </w:rPr>
        <w:t>d</w:t>
      </w:r>
      <w:r w:rsidRPr="4C82557C" w:rsidR="00D80437">
        <w:rPr>
          <w:b w:val="1"/>
          <w:bCs w:val="1"/>
        </w:rPr>
        <w:t xml:space="preserve">oing </w:t>
      </w:r>
      <w:r w:rsidRPr="4C82557C" w:rsidR="00D80437">
        <w:rPr>
          <w:b w:val="1"/>
          <w:bCs w:val="1"/>
        </w:rPr>
        <w:t>all of</w:t>
      </w:r>
      <w:r w:rsidRPr="4C82557C" w:rsidR="00D80437">
        <w:rPr>
          <w:b w:val="1"/>
          <w:bCs w:val="1"/>
        </w:rPr>
        <w:t xml:space="preserve"> the amazing stuff that for some of us, </w:t>
      </w:r>
      <w:r w:rsidRPr="4C82557C" w:rsidR="00D80437">
        <w:rPr>
          <w:b w:val="1"/>
          <w:bCs w:val="1"/>
        </w:rPr>
        <w:t>it’s</w:t>
      </w:r>
      <w:r w:rsidRPr="4C82557C" w:rsidR="00D80437">
        <w:rPr>
          <w:b w:val="1"/>
          <w:bCs w:val="1"/>
        </w:rPr>
        <w:t xml:space="preserve"> </w:t>
      </w:r>
      <w:r w:rsidRPr="4C82557C" w:rsidR="00D80437">
        <w:rPr>
          <w:b w:val="1"/>
          <w:bCs w:val="1"/>
        </w:rPr>
        <w:t>really hard</w:t>
      </w:r>
      <w:r w:rsidRPr="4C82557C" w:rsidR="00D80437">
        <w:rPr>
          <w:b w:val="1"/>
          <w:bCs w:val="1"/>
        </w:rPr>
        <w:t xml:space="preserve"> to comprehend</w:t>
      </w:r>
      <w:r w:rsidRPr="4C82557C" w:rsidR="00D80437">
        <w:rPr>
          <w:b w:val="1"/>
          <w:bCs w:val="1"/>
        </w:rPr>
        <w:t xml:space="preserve">.  </w:t>
      </w:r>
      <w:r w:rsidRPr="4C82557C" w:rsidR="00D80437">
        <w:rPr>
          <w:b w:val="1"/>
          <w:bCs w:val="1"/>
        </w:rPr>
        <w:t xml:space="preserve">But having that interaction and collaboration with them, </w:t>
      </w:r>
      <w:r w:rsidRPr="4C82557C" w:rsidR="00D80437">
        <w:rPr>
          <w:b w:val="1"/>
          <w:bCs w:val="1"/>
        </w:rPr>
        <w:t>it’s</w:t>
      </w:r>
      <w:r w:rsidRPr="4C82557C" w:rsidR="00D80437">
        <w:rPr>
          <w:b w:val="1"/>
          <w:bCs w:val="1"/>
        </w:rPr>
        <w:t xml:space="preserve"> so important in terms of, again, I go back to giving you that hope</w:t>
      </w:r>
      <w:r w:rsidRPr="4C82557C" w:rsidR="00D80437">
        <w:rPr>
          <w:b w:val="1"/>
          <w:bCs w:val="1"/>
        </w:rPr>
        <w:t xml:space="preserve">.  </w:t>
      </w:r>
      <w:r w:rsidRPr="4C82557C" w:rsidR="00D80437">
        <w:rPr>
          <w:b w:val="1"/>
          <w:bCs w:val="1"/>
        </w:rPr>
        <w:t xml:space="preserve">And a real highlight for me at the Genomics England Research Summit was when Hannah, one of the members of our </w:t>
      </w:r>
      <w:r w:rsidRPr="4C82557C" w:rsidR="10414776">
        <w:rPr>
          <w:b w:val="1"/>
          <w:bCs w:val="1"/>
        </w:rPr>
        <w:t>P</w:t>
      </w:r>
      <w:r w:rsidRPr="4C82557C" w:rsidR="00D80437">
        <w:rPr>
          <w:b w:val="1"/>
          <w:bCs w:val="1"/>
        </w:rPr>
        <w:t>anel, she came running over to us and she was just beaming</w:t>
      </w:r>
      <w:r w:rsidRPr="4C82557C" w:rsidR="00D80437">
        <w:rPr>
          <w:b w:val="1"/>
          <w:bCs w:val="1"/>
        </w:rPr>
        <w:t xml:space="preserve">.  </w:t>
      </w:r>
      <w:r w:rsidRPr="4C82557C" w:rsidR="00D80437">
        <w:rPr>
          <w:b w:val="1"/>
          <w:bCs w:val="1"/>
        </w:rPr>
        <w:t>And she said, “Guys, you’ll never guess what, I’ve just met the scientist who discovered my daughter’s diagnos</w:t>
      </w:r>
      <w:r w:rsidRPr="4C82557C" w:rsidR="19E48798">
        <w:rPr>
          <w:b w:val="1"/>
          <w:bCs w:val="1"/>
        </w:rPr>
        <w:t>i</w:t>
      </w:r>
      <w:r w:rsidRPr="4C82557C" w:rsidR="00D80437">
        <w:rPr>
          <w:b w:val="1"/>
          <w:bCs w:val="1"/>
        </w:rPr>
        <w:t xml:space="preserve">s in the NGRL.”  And you could see that she was so excited, you cannot </w:t>
      </w:r>
      <w:r w:rsidRPr="4C82557C" w:rsidR="002212EE">
        <w:rPr>
          <w:b w:val="1"/>
          <w:bCs w:val="1"/>
        </w:rPr>
        <w:t>under</w:t>
      </w:r>
      <w:r w:rsidRPr="4C82557C" w:rsidR="7877E81D">
        <w:rPr>
          <w:b w:val="1"/>
          <w:bCs w:val="1"/>
        </w:rPr>
        <w:t>stat</w:t>
      </w:r>
      <w:r w:rsidRPr="4C82557C" w:rsidR="002212EE">
        <w:rPr>
          <w:b w:val="1"/>
          <w:bCs w:val="1"/>
        </w:rPr>
        <w:t>e</w:t>
      </w:r>
      <w:r w:rsidRPr="4C82557C" w:rsidR="00D80437">
        <w:rPr>
          <w:b w:val="1"/>
          <w:bCs w:val="1"/>
        </w:rPr>
        <w:t xml:space="preserve"> the impacts that can have on them as a family</w:t>
      </w:r>
      <w:r w:rsidRPr="4C82557C" w:rsidR="00D80437">
        <w:rPr>
          <w:b w:val="1"/>
          <w:bCs w:val="1"/>
        </w:rPr>
        <w:t xml:space="preserve">.  </w:t>
      </w:r>
      <w:r w:rsidRPr="4C82557C" w:rsidR="00D80437">
        <w:rPr>
          <w:b w:val="1"/>
          <w:bCs w:val="1"/>
        </w:rPr>
        <w:t xml:space="preserve">Like having that interaction and that personal connection with the </w:t>
      </w:r>
      <w:r w:rsidRPr="4C82557C" w:rsidR="002212EE">
        <w:rPr>
          <w:b w:val="1"/>
          <w:bCs w:val="1"/>
        </w:rPr>
        <w:t>person</w:t>
      </w:r>
      <w:r w:rsidRPr="4C82557C" w:rsidR="00D80437">
        <w:rPr>
          <w:b w:val="1"/>
          <w:bCs w:val="1"/>
        </w:rPr>
        <w:t xml:space="preserve"> that really in some ways </w:t>
      </w:r>
      <w:r w:rsidRPr="4C82557C" w:rsidR="00D80437">
        <w:rPr>
          <w:b w:val="1"/>
          <w:bCs w:val="1"/>
        </w:rPr>
        <w:t>kind of changed</w:t>
      </w:r>
      <w:r w:rsidRPr="4C82557C" w:rsidR="00D80437">
        <w:rPr>
          <w:b w:val="1"/>
          <w:bCs w:val="1"/>
        </w:rPr>
        <w:t xml:space="preserve"> their lives, in terms of understanding more about what that could mean for their daughter growing up, and how </w:t>
      </w:r>
      <w:r w:rsidRPr="4C82557C" w:rsidR="00D80437">
        <w:rPr>
          <w:b w:val="1"/>
          <w:bCs w:val="1"/>
        </w:rPr>
        <w:t>they’re</w:t>
      </w:r>
      <w:r w:rsidRPr="4C82557C" w:rsidR="00D80437">
        <w:rPr>
          <w:b w:val="1"/>
          <w:bCs w:val="1"/>
        </w:rPr>
        <w:t xml:space="preserve"> managing the condition</w:t>
      </w:r>
      <w:r w:rsidRPr="4C82557C" w:rsidR="00D80437">
        <w:rPr>
          <w:b w:val="1"/>
          <w:bCs w:val="1"/>
        </w:rPr>
        <w:t xml:space="preserve">.  </w:t>
      </w:r>
      <w:r w:rsidRPr="4C82557C" w:rsidR="483EE892">
        <w:rPr>
          <w:b w:val="1"/>
          <w:bCs w:val="1"/>
        </w:rPr>
        <w:t>So,</w:t>
      </w:r>
      <w:r w:rsidRPr="4C82557C" w:rsidR="00D80437">
        <w:rPr>
          <w:b w:val="1"/>
          <w:bCs w:val="1"/>
        </w:rPr>
        <w:t xml:space="preserve"> </w:t>
      </w:r>
      <w:r w:rsidRPr="4C82557C" w:rsidR="00D80437">
        <w:rPr>
          <w:b w:val="1"/>
          <w:bCs w:val="1"/>
        </w:rPr>
        <w:t>it’s</w:t>
      </w:r>
      <w:r w:rsidRPr="4C82557C" w:rsidR="00D80437">
        <w:rPr>
          <w:b w:val="1"/>
          <w:bCs w:val="1"/>
        </w:rPr>
        <w:t xml:space="preserve"> amazing when you can see those </w:t>
      </w:r>
      <w:r w:rsidRPr="4C82557C" w:rsidR="002212EE">
        <w:rPr>
          <w:b w:val="1"/>
          <w:bCs w:val="1"/>
        </w:rPr>
        <w:t>highlights</w:t>
      </w:r>
      <w:r w:rsidRPr="4C82557C" w:rsidR="00D80437">
        <w:rPr>
          <w:b w:val="1"/>
          <w:bCs w:val="1"/>
        </w:rPr>
        <w:t xml:space="preserve"> and </w:t>
      </w:r>
      <w:r w:rsidRPr="4C82557C" w:rsidR="00D80437">
        <w:rPr>
          <w:b w:val="1"/>
          <w:bCs w:val="1"/>
        </w:rPr>
        <w:t>hopefully</w:t>
      </w:r>
      <w:r w:rsidRPr="4C82557C" w:rsidR="00D80437">
        <w:rPr>
          <w:b w:val="1"/>
          <w:bCs w:val="1"/>
        </w:rPr>
        <w:t xml:space="preserve"> </w:t>
      </w:r>
      <w:r w:rsidRPr="4C82557C" w:rsidR="00D80437">
        <w:rPr>
          <w:b w:val="1"/>
          <w:bCs w:val="1"/>
        </w:rPr>
        <w:t>we’ll</w:t>
      </w:r>
      <w:r w:rsidRPr="4C82557C" w:rsidR="00D80437">
        <w:rPr>
          <w:b w:val="1"/>
          <w:bCs w:val="1"/>
        </w:rPr>
        <w:t xml:space="preserve"> see more of those.</w:t>
      </w:r>
    </w:p>
    <w:p w:rsidRPr="00C86129" w:rsidR="00346A99" w:rsidP="4C82557C" w:rsidRDefault="00346A99" w14:paraId="500FA92F" w14:textId="599678CF">
      <w:pPr>
        <w:pStyle w:val="Normal"/>
        <w:rPr>
          <w:b w:val="1"/>
          <w:bCs w:val="1"/>
        </w:rPr>
      </w:pPr>
      <w:r w:rsidRPr="4C82557C" w:rsidR="00346A99">
        <w:rPr>
          <w:b w:val="1"/>
          <w:bCs w:val="1"/>
        </w:rPr>
        <w:t xml:space="preserve">And </w:t>
      </w:r>
      <w:r w:rsidRPr="4C82557C" w:rsidR="00346A99">
        <w:rPr>
          <w:b w:val="1"/>
          <w:bCs w:val="1"/>
        </w:rPr>
        <w:t xml:space="preserve">it’s</w:t>
      </w:r>
      <w:r w:rsidRPr="4C82557C" w:rsidR="00346A99">
        <w:rPr>
          <w:b w:val="1"/>
          <w:bCs w:val="1"/>
        </w:rPr>
        <w:t xml:space="preserve"> also </w:t>
      </w:r>
      <w:r w:rsidRPr="4C82557C" w:rsidR="00346A99">
        <w:rPr>
          <w:b w:val="1"/>
          <w:bCs w:val="1"/>
        </w:rPr>
        <w:t xml:space="preserve">really important</w:t>
      </w:r>
      <w:r w:rsidRPr="4C82557C" w:rsidR="00346A99">
        <w:rPr>
          <w:b w:val="1"/>
          <w:bCs w:val="1"/>
        </w:rPr>
        <w:t xml:space="preserve"> that we get that diversity I think, as well, in that collaborative approach, just to make sure that it is </w:t>
      </w:r>
      <w:r w:rsidRPr="4C82557C" w:rsidR="00346A99">
        <w:rPr>
          <w:b w:val="1"/>
          <w:bCs w:val="1"/>
        </w:rPr>
        <w:t xml:space="preserve">equitable</w:t>
      </w:r>
      <w:r w:rsidRPr="4C82557C" w:rsidR="00346A99">
        <w:rPr>
          <w:b w:val="1"/>
          <w:bCs w:val="1"/>
        </w:rPr>
        <w:t xml:space="preserve"> for all</w:t>
      </w:r>
      <w:r w:rsidRPr="4C82557C" w:rsidR="00346A99">
        <w:rPr>
          <w:b w:val="1"/>
          <w:bCs w:val="1"/>
        </w:rPr>
        <w:t xml:space="preserve">.  </w:t>
      </w:r>
      <w:r w:rsidRPr="4C82557C" w:rsidR="00346A99">
        <w:rPr>
          <w:b w:val="1"/>
          <w:bCs w:val="1"/>
        </w:rPr>
        <w:t xml:space="preserve">And that really brings us on nicely to the next topic, which is about how do we bridge the gap between those diverse communities, and make sure that </w:t>
      </w:r>
      <w:r w:rsidRPr="4C82557C" w:rsidR="002212EE">
        <w:rPr>
          <w:b w:val="1"/>
          <w:bCs w:val="1"/>
        </w:rPr>
        <w:t>we’re</w:t>
      </w:r>
      <w:r w:rsidRPr="4C82557C" w:rsidR="00346A99">
        <w:rPr>
          <w:b w:val="1"/>
          <w:bCs w:val="1"/>
        </w:rPr>
        <w:t xml:space="preserve"> reaching everyone as best as possible</w:t>
      </w:r>
      <w:r w:rsidRPr="4C82557C" w:rsidR="00346A99">
        <w:rPr>
          <w:b w:val="1"/>
          <w:bCs w:val="1"/>
        </w:rPr>
        <w:t xml:space="preserve">?  </w:t>
      </w:r>
      <w:r w:rsidRPr="4C82557C" w:rsidR="00346A99">
        <w:rPr>
          <w:b w:val="1"/>
          <w:bCs w:val="1"/>
        </w:rPr>
        <w:t xml:space="preserve">So</w:t>
      </w:r>
      <w:r w:rsidRPr="4C82557C" w:rsidR="00346A99">
        <w:rPr>
          <w:b w:val="1"/>
          <w:bCs w:val="1"/>
        </w:rPr>
        <w:t xml:space="preserve"> </w:t>
      </w:r>
      <w:r w:rsidRPr="4C82557C" w:rsidR="00346A99">
        <w:rPr>
          <w:b w:val="1"/>
          <w:bCs w:val="1"/>
        </w:rPr>
        <w:t xml:space="preserve">we’re</w:t>
      </w:r>
      <w:r w:rsidRPr="4C82557C" w:rsidR="00346A99">
        <w:rPr>
          <w:b w:val="1"/>
          <w:bCs w:val="1"/>
        </w:rPr>
        <w:t xml:space="preserve"> now going to hear a clip from </w:t>
      </w:r>
      <w:r w:rsidRPr="4C82557C" w:rsidR="005A6C3B">
        <w:rPr>
          <w:b w:val="1"/>
          <w:bCs w:val="1"/>
        </w:rPr>
        <w:t>Sandra Igwe</w:t>
      </w:r>
      <w:r w:rsidRPr="4C82557C" w:rsidR="005A6C3B">
        <w:rPr>
          <w:b w:val="1"/>
          <w:bCs w:val="1"/>
        </w:rPr>
        <w:t xml:space="preserve">.  </w:t>
      </w:r>
      <w:r w:rsidRPr="4C82557C" w:rsidR="005A6C3B">
        <w:rPr>
          <w:b w:val="1"/>
          <w:bCs w:val="1"/>
        </w:rPr>
        <w:t>Sandra is a CEO and founder of the Motherhood Group, speaking about the Generation Study</w:t>
      </w:r>
      <w:r w:rsidRPr="4C82557C" w:rsidR="005A6C3B">
        <w:rPr>
          <w:b w:val="1"/>
          <w:bCs w:val="1"/>
        </w:rPr>
        <w:t xml:space="preserve">.  </w:t>
      </w:r>
      <w:r w:rsidRPr="4C82557C" w:rsidR="005A6C3B">
        <w:rPr>
          <w:b w:val="1"/>
          <w:bCs w:val="1"/>
        </w:rPr>
        <w:t>Now, Sandra spoke about the importance of building trust, and how it is vital to engage with a diverse group of communities in the design of research studies.</w:t>
      </w:r>
    </w:p>
    <w:p w:rsidR="00556A03" w:rsidP="4C82557C" w:rsidRDefault="00556A03" w14:paraId="53B82445" w14:textId="08EF7F6E">
      <w:pPr>
        <w:pStyle w:val="Normal"/>
        <w:suppressLineNumbers w:val="0"/>
        <w:bidi w:val="0"/>
        <w:spacing w:before="0" w:beforeAutospacing="off" w:after="200" w:afterAutospacing="off" w:line="276" w:lineRule="auto"/>
        <w:ind w:left="0" w:right="0"/>
        <w:jc w:val="left"/>
      </w:pPr>
      <w:r w:rsidRPr="4C82557C" w:rsidR="005A6C3B">
        <w:rPr>
          <w:b w:val="1"/>
          <w:bCs w:val="1"/>
        </w:rPr>
        <w:t>S</w:t>
      </w:r>
      <w:r w:rsidRPr="4C82557C" w:rsidR="678FAB97">
        <w:rPr>
          <w:b w:val="1"/>
          <w:bCs w:val="1"/>
        </w:rPr>
        <w:t xml:space="preserve">andra: </w:t>
      </w:r>
      <w:r w:rsidR="005A6C3B">
        <w:rPr/>
        <w:t>Every community’s different, and every patient is different as well</w:t>
      </w:r>
      <w:r w:rsidR="005A6C3B">
        <w:rPr/>
        <w:t xml:space="preserve">.  </w:t>
      </w:r>
      <w:r w:rsidR="005A6C3B">
        <w:rPr/>
        <w:t>And so that may require different focuses or different formats or different mess</w:t>
      </w:r>
      <w:r w:rsidR="00A90319">
        <w:rPr/>
        <w:t>engers</w:t>
      </w:r>
      <w:r w:rsidR="005A6C3B">
        <w:rPr/>
        <w:t xml:space="preserve"> for different groups</w:t>
      </w:r>
      <w:r w:rsidR="005A6C3B">
        <w:rPr/>
        <w:t xml:space="preserve">.  </w:t>
      </w:r>
      <w:r w:rsidR="005A6C3B">
        <w:rPr/>
        <w:t xml:space="preserve">And </w:t>
      </w:r>
      <w:r w:rsidR="005A6C3B">
        <w:rPr/>
        <w:t>so</w:t>
      </w:r>
      <w:r w:rsidR="005A6C3B">
        <w:rPr/>
        <w:t xml:space="preserve"> we like to have people with lived experience from the community </w:t>
      </w:r>
      <w:r w:rsidR="005A6C3B">
        <w:rPr/>
        <w:t>representing</w:t>
      </w:r>
      <w:r w:rsidR="005A6C3B">
        <w:rPr/>
        <w:t xml:space="preserve"> </w:t>
      </w:r>
      <w:r w:rsidR="005A6C3B">
        <w:rPr/>
        <w:t>that, and</w:t>
      </w:r>
      <w:r w:rsidR="005A6C3B">
        <w:rPr/>
        <w:t xml:space="preserve"> also driving the uptake of consent as well</w:t>
      </w:r>
      <w:r w:rsidR="005A6C3B">
        <w:rPr/>
        <w:t xml:space="preserve">.  </w:t>
      </w:r>
      <w:r w:rsidR="005A6C3B">
        <w:rPr/>
        <w:t xml:space="preserve">But </w:t>
      </w:r>
      <w:r w:rsidR="005A6C3B">
        <w:rPr/>
        <w:t xml:space="preserve">failing to </w:t>
      </w:r>
      <w:r w:rsidR="00556A03">
        <w:rPr/>
        <w:t>engage</w:t>
      </w:r>
      <w:r w:rsidR="00556A03">
        <w:rPr/>
        <w:t xml:space="preserve"> diverse voices can lead to perpetuating inequalities in access and uptake.  </w:t>
      </w:r>
      <w:r w:rsidR="00556A03">
        <w:rPr/>
        <w:t>So</w:t>
      </w:r>
      <w:r w:rsidR="00556A03">
        <w:rPr/>
        <w:t xml:space="preserve"> </w:t>
      </w:r>
      <w:r w:rsidR="00556A03">
        <w:rPr/>
        <w:t>it’s</w:t>
      </w:r>
      <w:r w:rsidR="00556A03">
        <w:rPr/>
        <w:t xml:space="preserve"> </w:t>
      </w:r>
      <w:r w:rsidR="00556A03">
        <w:rPr/>
        <w:t>really important</w:t>
      </w:r>
      <w:r w:rsidR="00556A03">
        <w:rPr/>
        <w:t xml:space="preserve"> to have representation, because the lack of it in research can overlook communities’ specific concerns and needs.</w:t>
      </w:r>
    </w:p>
    <w:p w:rsidR="00A73DFB" w:rsidP="4C82557C" w:rsidRDefault="00A73DFB" w14:paraId="01EE29D5" w14:textId="4A3B0BF9">
      <w:pPr>
        <w:pStyle w:val="Normal"/>
        <w:suppressLineNumbers w:val="0"/>
        <w:bidi w:val="0"/>
        <w:spacing w:before="0" w:beforeAutospacing="off" w:after="200" w:afterAutospacing="off" w:line="276" w:lineRule="auto"/>
        <w:ind w:left="0" w:right="0"/>
        <w:jc w:val="left"/>
        <w:rPr>
          <w:b w:val="1"/>
          <w:bCs w:val="1"/>
        </w:rPr>
      </w:pPr>
      <w:r w:rsidRPr="4C82557C" w:rsidR="0CE1127E">
        <w:rPr>
          <w:b w:val="1"/>
          <w:bCs w:val="1"/>
        </w:rPr>
        <w:t>A</w:t>
      </w:r>
      <w:r w:rsidRPr="4C82557C" w:rsidR="7E4D0C70">
        <w:rPr>
          <w:b w:val="1"/>
          <w:bCs w:val="1"/>
        </w:rPr>
        <w:t xml:space="preserve">dam: </w:t>
      </w:r>
      <w:r w:rsidRPr="4C82557C" w:rsidR="00A73DFB">
        <w:rPr>
          <w:b w:val="1"/>
          <w:bCs w:val="1"/>
        </w:rPr>
        <w:t xml:space="preserve">So, Rich, did you want to talk about why </w:t>
      </w:r>
      <w:r w:rsidRPr="4C82557C" w:rsidR="00A90319">
        <w:rPr>
          <w:b w:val="1"/>
          <w:bCs w:val="1"/>
        </w:rPr>
        <w:t>it’s</w:t>
      </w:r>
      <w:r w:rsidRPr="4C82557C" w:rsidR="00A73DFB">
        <w:rPr>
          <w:b w:val="1"/>
          <w:bCs w:val="1"/>
        </w:rPr>
        <w:t xml:space="preserve"> so important to have that diversity?</w:t>
      </w:r>
    </w:p>
    <w:p w:rsidR="00A73DFB" w:rsidP="4C82557C" w:rsidRDefault="00A73DFB" w14:paraId="05125D43" w14:textId="5282B9EF">
      <w:pPr>
        <w:pStyle w:val="Normal"/>
        <w:suppressLineNumbers w:val="0"/>
        <w:bidi w:val="0"/>
        <w:spacing w:before="0" w:beforeAutospacing="off" w:after="200" w:afterAutospacing="off" w:line="276" w:lineRule="auto"/>
        <w:ind w:left="0" w:right="0"/>
        <w:jc w:val="left"/>
      </w:pPr>
      <w:r w:rsidRPr="4C82557C" w:rsidR="4FDEA409">
        <w:rPr>
          <w:b w:val="1"/>
          <w:bCs w:val="1"/>
        </w:rPr>
        <w:t>R</w:t>
      </w:r>
      <w:r w:rsidRPr="4C82557C" w:rsidR="41BF4D1B">
        <w:rPr>
          <w:b w:val="1"/>
          <w:bCs w:val="1"/>
        </w:rPr>
        <w:t xml:space="preserve">ich: </w:t>
      </w:r>
      <w:r w:rsidR="00A73DFB">
        <w:rPr/>
        <w:t xml:space="preserve">Yes, I mean, </w:t>
      </w:r>
      <w:r w:rsidR="00A73DFB">
        <w:rPr/>
        <w:t>i</w:t>
      </w:r>
      <w:r w:rsidR="00A73DFB">
        <w:rPr/>
        <w:t>t’s</w:t>
      </w:r>
      <w:r w:rsidR="00A73DFB">
        <w:rPr/>
        <w:t xml:space="preserve"> </w:t>
      </w:r>
      <w:r w:rsidR="00A73DFB">
        <w:rPr/>
        <w:t>critical</w:t>
      </w:r>
      <w:r w:rsidR="00A73DFB">
        <w:rPr/>
        <w:t>.</w:t>
      </w:r>
      <w:r w:rsidR="00A73DFB">
        <w:rPr/>
        <w:t xml:space="preserve">  </w:t>
      </w:r>
      <w:r w:rsidR="00A73DFB">
        <w:rPr/>
        <w:t>O</w:t>
      </w:r>
      <w:r w:rsidR="00A73DFB">
        <w:rPr/>
        <w:t xml:space="preserve">ne, I mentioned earlier, our vision as an organisation is a world where everyone </w:t>
      </w:r>
      <w:r w:rsidR="00A73DFB">
        <w:rPr/>
        <w:t>b</w:t>
      </w:r>
      <w:r w:rsidR="00A73DFB">
        <w:rPr/>
        <w:t>enefits</w:t>
      </w:r>
      <w:r w:rsidR="00A73DFB">
        <w:rPr/>
        <w:t xml:space="preserve"> </w:t>
      </w:r>
      <w:r w:rsidR="00A73DFB">
        <w:rPr/>
        <w:t>from genomic healthcare, and that word “everyone” really resonates</w:t>
      </w:r>
      <w:r w:rsidR="00A73DFB">
        <w:rPr/>
        <w:t>.</w:t>
      </w:r>
      <w:r w:rsidR="00A73DFB">
        <w:rPr/>
        <w:t xml:space="preserve">  </w:t>
      </w:r>
      <w:r w:rsidR="00A73DFB">
        <w:rPr/>
        <w:t>I</w:t>
      </w:r>
      <w:r w:rsidR="00A73DFB">
        <w:rPr/>
        <w:t xml:space="preserve"> think Sandra has been really an important part of the work that </w:t>
      </w:r>
      <w:r w:rsidR="00A73DFB">
        <w:rPr/>
        <w:t>w</w:t>
      </w:r>
      <w:r w:rsidR="00A73DFB">
        <w:rPr/>
        <w:t>e’ve</w:t>
      </w:r>
      <w:r w:rsidR="00A73DFB">
        <w:rPr/>
        <w:t xml:space="preserve"> </w:t>
      </w:r>
      <w:r w:rsidR="00A73DFB">
        <w:rPr/>
        <w:t xml:space="preserve">done over the last couple of years, particularly through our </w:t>
      </w:r>
      <w:r w:rsidR="463B2F28">
        <w:rPr/>
        <w:t>D</w:t>
      </w:r>
      <w:r w:rsidR="00A73DFB">
        <w:rPr/>
        <w:t xml:space="preserve">iverse </w:t>
      </w:r>
      <w:r w:rsidR="03F59C19">
        <w:rPr/>
        <w:t>D</w:t>
      </w:r>
      <w:r w:rsidR="00A73DFB">
        <w:rPr/>
        <w:t>ata programme</w:t>
      </w:r>
      <w:r w:rsidR="00A73DFB">
        <w:rPr/>
        <w:t>.</w:t>
      </w:r>
      <w:r w:rsidR="00A73DFB">
        <w:rPr/>
        <w:t xml:space="preserve">  </w:t>
      </w:r>
      <w:r w:rsidR="00A73DFB">
        <w:rPr/>
        <w:t>B</w:t>
      </w:r>
      <w:r w:rsidR="00A73DFB">
        <w:rPr/>
        <w:t xml:space="preserve">ut I think one of the </w:t>
      </w:r>
      <w:r w:rsidR="00A73DFB">
        <w:rPr/>
        <w:t>r</w:t>
      </w:r>
      <w:r w:rsidR="00A73DFB">
        <w:rPr/>
        <w:t>eal challenges</w:t>
      </w:r>
      <w:r w:rsidR="00A73DFB">
        <w:rPr/>
        <w:t xml:space="preserve"> </w:t>
      </w:r>
      <w:r w:rsidR="00A73DFB">
        <w:rPr/>
        <w:t xml:space="preserve">for us is how we make sure that that is something which is embedded across </w:t>
      </w:r>
      <w:r w:rsidR="00A73DFB">
        <w:rPr/>
        <w:t>a</w:t>
      </w:r>
      <w:r w:rsidR="00A73DFB">
        <w:rPr/>
        <w:t>ll of</w:t>
      </w:r>
      <w:r w:rsidR="00A73DFB">
        <w:rPr/>
        <w:t xml:space="preserve"> </w:t>
      </w:r>
      <w:r w:rsidR="00A73DFB">
        <w:rPr/>
        <w:t>our work</w:t>
      </w:r>
      <w:r w:rsidR="00A73DFB">
        <w:rPr/>
        <w:t>.</w:t>
      </w:r>
      <w:r w:rsidR="00A73DFB">
        <w:rPr/>
        <w:t xml:space="preserve">  </w:t>
      </w:r>
      <w:r w:rsidR="00A73DFB">
        <w:rPr/>
        <w:t>A</w:t>
      </w:r>
      <w:r w:rsidR="00A73DFB">
        <w:rPr/>
        <w:t xml:space="preserve">nd </w:t>
      </w:r>
      <w:r w:rsidR="00A73DFB">
        <w:rPr/>
        <w:t>t</w:t>
      </w:r>
      <w:r w:rsidR="00A73DFB">
        <w:rPr/>
        <w:t>hat’s</w:t>
      </w:r>
      <w:r w:rsidR="00A73DFB">
        <w:rPr/>
        <w:t xml:space="preserve"> </w:t>
      </w:r>
      <w:r w:rsidR="00A73DFB">
        <w:rPr/>
        <w:t xml:space="preserve">something that </w:t>
      </w:r>
      <w:r w:rsidR="00A73DFB">
        <w:rPr/>
        <w:t>w</w:t>
      </w:r>
      <w:r w:rsidR="00A73DFB">
        <w:rPr/>
        <w:t>e’re</w:t>
      </w:r>
      <w:r w:rsidR="00A73DFB">
        <w:rPr/>
        <w:t xml:space="preserve"> </w:t>
      </w:r>
      <w:r w:rsidR="00A73DFB">
        <w:rPr/>
        <w:t xml:space="preserve">really focused on </w:t>
      </w:r>
      <w:r w:rsidR="00A73DFB">
        <w:rPr/>
        <w:t>a</w:t>
      </w:r>
      <w:r w:rsidR="00A73DFB">
        <w:rPr/>
        <w:t>t the moment</w:t>
      </w:r>
      <w:r w:rsidR="00A73DFB">
        <w:rPr/>
        <w:t>,</w:t>
      </w:r>
      <w:r w:rsidR="00A73DFB">
        <w:rPr/>
        <w:t xml:space="preserve"> how we embed the learnings that </w:t>
      </w:r>
      <w:r w:rsidR="00A73DFB">
        <w:rPr/>
        <w:t>w</w:t>
      </w:r>
      <w:r w:rsidR="00A73DFB">
        <w:rPr/>
        <w:t>e’ve</w:t>
      </w:r>
      <w:r w:rsidR="00A73DFB">
        <w:rPr/>
        <w:t xml:space="preserve"> </w:t>
      </w:r>
      <w:r w:rsidR="00A73DFB">
        <w:rPr/>
        <w:t xml:space="preserve">had through that standalone </w:t>
      </w:r>
      <w:r w:rsidR="790B0696">
        <w:rPr/>
        <w:t>D</w:t>
      </w:r>
      <w:r w:rsidR="00A73DFB">
        <w:rPr/>
        <w:t xml:space="preserve">iverse </w:t>
      </w:r>
      <w:r w:rsidR="02CC373C">
        <w:rPr/>
        <w:t>D</w:t>
      </w:r>
      <w:r w:rsidR="00A73DFB">
        <w:rPr/>
        <w:t>ata programme into everything we do</w:t>
      </w:r>
      <w:r w:rsidR="00A73DFB">
        <w:rPr/>
        <w:t>.</w:t>
      </w:r>
      <w:r w:rsidR="00A73DFB">
        <w:rPr/>
        <w:t xml:space="preserve">  </w:t>
      </w:r>
      <w:r w:rsidR="00A73DFB">
        <w:rPr/>
        <w:t>B</w:t>
      </w:r>
      <w:r w:rsidR="00A73DFB">
        <w:rPr/>
        <w:t xml:space="preserve">ecause </w:t>
      </w:r>
      <w:r w:rsidR="00A73DFB">
        <w:rPr/>
        <w:t>w</w:t>
      </w:r>
      <w:r w:rsidR="00A73DFB">
        <w:rPr/>
        <w:t>e’re</w:t>
      </w:r>
      <w:r w:rsidR="00A73DFB">
        <w:rPr/>
        <w:t xml:space="preserve"> </w:t>
      </w:r>
      <w:r w:rsidR="00A73DFB">
        <w:rPr/>
        <w:t xml:space="preserve">absolutely committed to that, and </w:t>
      </w:r>
      <w:r w:rsidR="00A73DFB">
        <w:rPr/>
        <w:t>I</w:t>
      </w:r>
      <w:r w:rsidR="00A73DFB">
        <w:rPr/>
        <w:t xml:space="preserve"> think that</w:t>
      </w:r>
      <w:r w:rsidR="00A73DFB">
        <w:rPr/>
        <w:t xml:space="preserve"> </w:t>
      </w:r>
      <w:r w:rsidR="00A73DFB">
        <w:rPr/>
        <w:t xml:space="preserve">is engagement with the diversity of </w:t>
      </w:r>
      <w:r w:rsidR="00A73DFB">
        <w:rPr/>
        <w:t>d</w:t>
      </w:r>
      <w:r w:rsidR="00A73DFB">
        <w:rPr/>
        <w:t>ifferent groups</w:t>
      </w:r>
      <w:r w:rsidR="00A73DFB">
        <w:rPr/>
        <w:t xml:space="preserve"> </w:t>
      </w:r>
      <w:r w:rsidR="00A73DFB">
        <w:rPr/>
        <w:t>relevant to each programme</w:t>
      </w:r>
      <w:r w:rsidR="00A73DFB">
        <w:rPr/>
        <w:t>.</w:t>
      </w:r>
      <w:r w:rsidR="00A73DFB">
        <w:rPr/>
        <w:t xml:space="preserve">  </w:t>
      </w:r>
      <w:r w:rsidR="00A73DFB">
        <w:rPr/>
        <w:t>I</w:t>
      </w:r>
      <w:r w:rsidR="00A73DFB">
        <w:rPr/>
        <w:t xml:space="preserve"> think one of the </w:t>
      </w:r>
      <w:r w:rsidR="00A73DFB">
        <w:rPr/>
        <w:t>r</w:t>
      </w:r>
      <w:r w:rsidR="00A73DFB">
        <w:rPr/>
        <w:t>eal important</w:t>
      </w:r>
      <w:r w:rsidR="00A73DFB">
        <w:rPr/>
        <w:t xml:space="preserve"> </w:t>
      </w:r>
      <w:r w:rsidR="00A73DFB">
        <w:rPr/>
        <w:t xml:space="preserve">things is that transparency piece about </w:t>
      </w:r>
      <w:r w:rsidR="00A73DFB">
        <w:rPr/>
        <w:t>a</w:t>
      </w:r>
      <w:r w:rsidR="00A73DFB">
        <w:rPr/>
        <w:t>ctually that</w:t>
      </w:r>
      <w:r w:rsidR="00A73DFB">
        <w:rPr/>
        <w:t xml:space="preserve"> </w:t>
      </w:r>
      <w:r w:rsidR="00A73DFB">
        <w:rPr/>
        <w:t>i</w:t>
      </w:r>
      <w:r w:rsidR="00A73DFB">
        <w:rPr/>
        <w:t>t’s</w:t>
      </w:r>
      <w:r w:rsidR="00A73DFB">
        <w:rPr/>
        <w:t xml:space="preserve"> </w:t>
      </w:r>
      <w:r w:rsidR="00A73DFB">
        <w:rPr/>
        <w:t>hard to achieve equity in healthcare, full stop, because of historical underinvestment in some of these areas</w:t>
      </w:r>
      <w:r w:rsidR="00A73DFB">
        <w:rPr/>
        <w:t>.</w:t>
      </w:r>
      <w:r w:rsidR="00A73DFB">
        <w:rPr/>
        <w:t xml:space="preserve">  </w:t>
      </w:r>
      <w:r w:rsidR="00A73DFB">
        <w:rPr/>
        <w:t>A</w:t>
      </w:r>
      <w:r w:rsidR="00A73DFB">
        <w:rPr/>
        <w:t xml:space="preserve">nd I think being clear with people about that is </w:t>
      </w:r>
      <w:r w:rsidR="00A73DFB">
        <w:rPr/>
        <w:t>a</w:t>
      </w:r>
      <w:r w:rsidR="00A73DFB">
        <w:rPr/>
        <w:t xml:space="preserve"> really important</w:t>
      </w:r>
      <w:r w:rsidR="00A73DFB">
        <w:rPr/>
        <w:t xml:space="preserve"> </w:t>
      </w:r>
      <w:r w:rsidR="00A73DFB">
        <w:rPr/>
        <w:t>s</w:t>
      </w:r>
      <w:r w:rsidR="00A73DFB">
        <w:rPr/>
        <w:t>tep, and</w:t>
      </w:r>
      <w:r w:rsidR="00A73DFB">
        <w:rPr/>
        <w:t xml:space="preserve"> </w:t>
      </w:r>
      <w:r w:rsidR="00A73DFB">
        <w:rPr/>
        <w:t xml:space="preserve">then talking </w:t>
      </w:r>
      <w:r w:rsidR="00A73DFB">
        <w:rPr/>
        <w:t>r</w:t>
      </w:r>
      <w:r w:rsidR="00A73DFB">
        <w:rPr/>
        <w:t xml:space="preserve">eally </w:t>
      </w:r>
      <w:r w:rsidR="00A73DFB">
        <w:rPr/>
        <w:t>p</w:t>
      </w:r>
      <w:r w:rsidR="00A73DFB">
        <w:rPr/>
        <w:t>ractically</w:t>
      </w:r>
      <w:r w:rsidR="00A73DFB">
        <w:rPr/>
        <w:t xml:space="preserve"> </w:t>
      </w:r>
      <w:r w:rsidR="00A73DFB">
        <w:rPr/>
        <w:t>about</w:t>
      </w:r>
      <w:r w:rsidR="00A73DFB">
        <w:rPr/>
        <w:t xml:space="preserve"> </w:t>
      </w:r>
      <w:r w:rsidR="00A73DFB">
        <w:rPr/>
        <w:t>why it really makes sense to take different approaches.</w:t>
      </w:r>
    </w:p>
    <w:p w:rsidR="00A73DFB" w:rsidP="4C82557C" w:rsidRDefault="00A73DFB" w14:paraId="7955FF63" w14:textId="686BA1CE">
      <w:pPr>
        <w:pStyle w:val="Normal"/>
        <w:ind w:firstLine="0"/>
      </w:pPr>
      <w:r w:rsidR="00A73DFB">
        <w:rPr/>
        <w:t xml:space="preserve">And so one thing about our programmes and how we think about the future overall, if genomics is going to make a difference to more than half of healthcare encounters, it needs to be something that across all communities, and across the large majority of people in each of those, that this is something that they want to be part of.  Because </w:t>
      </w:r>
      <w:r w:rsidR="00A73DFB">
        <w:rPr/>
        <w:t>it’s</w:t>
      </w:r>
      <w:r w:rsidR="00A73DFB">
        <w:rPr/>
        <w:t xml:space="preserve"> going to make a difference for them or their families or something they really buy into</w:t>
      </w:r>
      <w:r w:rsidR="00A73DFB">
        <w:rPr/>
        <w:t>.</w:t>
      </w:r>
      <w:r w:rsidR="001826DE">
        <w:rPr/>
        <w:t xml:space="preserve">  </w:t>
      </w:r>
      <w:r w:rsidR="001826DE">
        <w:rPr/>
        <w:t xml:space="preserve">And </w:t>
      </w:r>
      <w:r w:rsidR="001826DE">
        <w:rPr/>
        <w:t xml:space="preserve">that’s</w:t>
      </w:r>
      <w:r w:rsidR="001826DE">
        <w:rPr/>
        <w:t xml:space="preserve"> why this </w:t>
      </w:r>
      <w:r w:rsidR="001826DE">
        <w:rPr/>
        <w:t xml:space="preserve">isn't</w:t>
      </w:r>
      <w:r w:rsidR="001826DE">
        <w:rPr/>
        <w:t xml:space="preserve"> </w:t>
      </w:r>
      <w:r w:rsidR="001826DE">
        <w:rPr/>
        <w:t xml:space="preserve">just about thinking</w:t>
      </w:r>
      <w:r w:rsidR="001826DE">
        <w:rPr/>
        <w:t xml:space="preserve"> only about specific programmes where this is a question, </w:t>
      </w:r>
      <w:r w:rsidR="001826DE">
        <w:rPr/>
        <w:t xml:space="preserve">it’s</w:t>
      </w:r>
      <w:r w:rsidR="001826DE">
        <w:rPr/>
        <w:t xml:space="preserve"> about making sure that </w:t>
      </w:r>
      <w:r w:rsidR="001826DE">
        <w:rPr/>
        <w:t xml:space="preserve">we’re</w:t>
      </w:r>
      <w:r w:rsidR="001826DE">
        <w:rPr/>
        <w:t xml:space="preserve"> designing a system, developing the evidence that is really </w:t>
      </w:r>
      <w:r w:rsidR="001826DE">
        <w:rPr/>
        <w:t xml:space="preserve">broadly </w:t>
      </w:r>
      <w:r w:rsidR="002212EE">
        <w:rPr/>
        <w:t>applicable</w:t>
      </w:r>
      <w:r w:rsidR="001826DE">
        <w:rPr/>
        <w:t xml:space="preserve">, and </w:t>
      </w:r>
      <w:r w:rsidR="00A950D2">
        <w:rPr/>
        <w:t>continues</w:t>
      </w:r>
      <w:r w:rsidR="001826DE">
        <w:rPr/>
        <w:t xml:space="preserve"> to learn</w:t>
      </w:r>
      <w:r w:rsidR="001826DE">
        <w:rPr/>
        <w:t xml:space="preserve">.  </w:t>
      </w:r>
      <w:r w:rsidR="001826DE">
        <w:rPr/>
        <w:t xml:space="preserve">Because we know that what we learn today is hopefully an improvement on where we are, but we continue to learn and learn and learn</w:t>
      </w:r>
      <w:r w:rsidR="001826DE">
        <w:rPr/>
        <w:t xml:space="preserve">.  </w:t>
      </w:r>
      <w:r w:rsidR="001826DE">
        <w:rPr/>
        <w:t xml:space="preserve">And </w:t>
      </w:r>
      <w:r w:rsidR="001826DE">
        <w:rPr/>
        <w:t xml:space="preserve">it’s</w:t>
      </w:r>
      <w:r w:rsidR="001826DE">
        <w:rPr/>
        <w:t xml:space="preserve"> about creating a system that does that, and does that equitably, or as equitably as we can.</w:t>
      </w:r>
    </w:p>
    <w:p w:rsidR="00213C09" w:rsidP="4C82557C" w:rsidRDefault="00213C09" w14:paraId="551C9B86" w14:textId="1E4209C0">
      <w:pPr>
        <w:pStyle w:val="Normal"/>
        <w:suppressLineNumbers w:val="0"/>
        <w:bidi w:val="0"/>
        <w:spacing w:before="0" w:beforeAutospacing="off" w:after="200" w:afterAutospacing="off" w:line="276" w:lineRule="auto"/>
        <w:ind w:left="0" w:right="0"/>
        <w:jc w:val="left"/>
      </w:pPr>
      <w:r w:rsidRPr="4C82557C" w:rsidR="0CE1127E">
        <w:rPr>
          <w:b w:val="1"/>
          <w:bCs w:val="1"/>
        </w:rPr>
        <w:t>A</w:t>
      </w:r>
      <w:r w:rsidRPr="4C82557C" w:rsidR="7FD414EA">
        <w:rPr>
          <w:b w:val="1"/>
          <w:bCs w:val="1"/>
        </w:rPr>
        <w:t xml:space="preserve">dam: </w:t>
      </w:r>
      <w:r w:rsidRPr="4C82557C" w:rsidR="001826DE">
        <w:rPr>
          <w:b w:val="1"/>
          <w:bCs w:val="1"/>
        </w:rPr>
        <w:t>So</w:t>
      </w:r>
      <w:r w:rsidRPr="4C82557C" w:rsidR="001826DE">
        <w:rPr>
          <w:b w:val="1"/>
          <w:bCs w:val="1"/>
        </w:rPr>
        <w:t xml:space="preserve"> </w:t>
      </w:r>
      <w:r w:rsidRPr="4C82557C" w:rsidR="001826DE">
        <w:rPr>
          <w:b w:val="1"/>
          <w:bCs w:val="1"/>
        </w:rPr>
        <w:t>we’re</w:t>
      </w:r>
      <w:r w:rsidRPr="4C82557C" w:rsidR="001826DE">
        <w:rPr>
          <w:b w:val="1"/>
          <w:bCs w:val="1"/>
        </w:rPr>
        <w:t xml:space="preserve"> now going to hear from </w:t>
      </w:r>
      <w:r w:rsidRPr="4C82557C" w:rsidR="00213C09">
        <w:rPr>
          <w:b w:val="1"/>
          <w:bCs w:val="1"/>
        </w:rPr>
        <w:t>Moestak</w:t>
      </w:r>
      <w:r w:rsidRPr="4C82557C" w:rsidR="00213C09">
        <w:rPr>
          <w:b w:val="1"/>
          <w:bCs w:val="1"/>
        </w:rPr>
        <w:t xml:space="preserve"> Hussein, who works to build and embed cohesion, inclusion, and social justice, in her role at </w:t>
      </w:r>
      <w:r w:rsidRPr="4C82557C" w:rsidR="002212EE">
        <w:rPr>
          <w:b w:val="1"/>
          <w:bCs w:val="1"/>
        </w:rPr>
        <w:t>Bristol</w:t>
      </w:r>
      <w:r w:rsidRPr="4C82557C" w:rsidR="00213C09">
        <w:rPr>
          <w:b w:val="1"/>
          <w:bCs w:val="1"/>
        </w:rPr>
        <w:t xml:space="preserve"> City Council, in public health and communities</w:t>
      </w:r>
      <w:r w:rsidRPr="4C82557C" w:rsidR="00213C09">
        <w:rPr>
          <w:b w:val="1"/>
          <w:bCs w:val="1"/>
        </w:rPr>
        <w:t xml:space="preserve">.  </w:t>
      </w:r>
      <w:r w:rsidRPr="4C82557C" w:rsidR="00213C09">
        <w:rPr>
          <w:b w:val="1"/>
          <w:bCs w:val="1"/>
        </w:rPr>
        <w:t>Moestak</w:t>
      </w:r>
      <w:r w:rsidRPr="4C82557C" w:rsidR="00213C09">
        <w:rPr>
          <w:b w:val="1"/>
          <w:bCs w:val="1"/>
        </w:rPr>
        <w:t xml:space="preserve"> talks about the value of co-production, and how this can help to build trust with communities who have historically been underserved or mistreated.</w:t>
      </w:r>
    </w:p>
    <w:p w:rsidR="00E1393C" w:rsidP="4C82557C" w:rsidRDefault="00E1393C" w14:paraId="6D8E5127" w14:textId="207D3EE6">
      <w:pPr>
        <w:pStyle w:val="Normal"/>
        <w:suppressLineNumbers w:val="0"/>
        <w:bidi w:val="0"/>
        <w:spacing w:before="0" w:beforeAutospacing="off" w:after="200" w:afterAutospacing="off" w:line="276" w:lineRule="auto"/>
        <w:ind w:left="0" w:right="0"/>
        <w:jc w:val="left"/>
      </w:pPr>
      <w:r w:rsidRPr="4C82557C" w:rsidR="00213C09">
        <w:rPr>
          <w:b w:val="1"/>
          <w:bCs w:val="1"/>
        </w:rPr>
        <w:t>M</w:t>
      </w:r>
      <w:r w:rsidRPr="4C82557C" w:rsidR="6B8898F8">
        <w:rPr>
          <w:b w:val="1"/>
          <w:bCs w:val="1"/>
        </w:rPr>
        <w:t>oestak</w:t>
      </w:r>
      <w:r w:rsidRPr="4C82557C" w:rsidR="6B8898F8">
        <w:rPr>
          <w:b w:val="1"/>
          <w:bCs w:val="1"/>
        </w:rPr>
        <w:t xml:space="preserve">: </w:t>
      </w:r>
      <w:r w:rsidR="00213C09">
        <w:rPr>
          <w:b w:val="0"/>
          <w:bCs w:val="0"/>
        </w:rPr>
        <w:t xml:space="preserve">If we talk about co-production, true co-production is really </w:t>
      </w:r>
      <w:r w:rsidR="00E1393C">
        <w:rPr/>
        <w:t xml:space="preserve">creating a power balance where </w:t>
      </w:r>
      <w:r w:rsidR="00E1393C">
        <w:rPr/>
        <w:t>there’s</w:t>
      </w:r>
      <w:r w:rsidR="00E1393C">
        <w:rPr/>
        <w:t xml:space="preserve"> no hierarchy, </w:t>
      </w:r>
      <w:r w:rsidR="00E1393C">
        <w:rPr/>
        <w:t>it’s</w:t>
      </w:r>
      <w:r w:rsidR="00E1393C">
        <w:rPr/>
        <w:t xml:space="preserve"> an empowering model</w:t>
      </w:r>
      <w:r w:rsidR="00E1393C">
        <w:rPr/>
        <w:t xml:space="preserve">.  </w:t>
      </w:r>
      <w:r w:rsidR="00E1393C">
        <w:rPr/>
        <w:t xml:space="preserve">It empowers both the researchers or the person that comes in, but also the communities that </w:t>
      </w:r>
      <w:r w:rsidR="00E1393C">
        <w:rPr/>
        <w:t>participate</w:t>
      </w:r>
      <w:r w:rsidR="00E1393C">
        <w:rPr/>
        <w:t xml:space="preserve">, and you all start on the same level, on the same </w:t>
      </w:r>
      <w:r w:rsidR="002212EE">
        <w:rPr/>
        <w:t>outcomes</w:t>
      </w:r>
      <w:r w:rsidR="00E1393C">
        <w:rPr/>
        <w:t xml:space="preserve"> and the same goals and aims that you want to achieve.</w:t>
      </w:r>
    </w:p>
    <w:p w:rsidR="00C94B71" w:rsidP="4C82557C" w:rsidRDefault="00C94B71" w14:paraId="1A4A6077" w14:textId="284731AA">
      <w:pPr>
        <w:pStyle w:val="Normal"/>
        <w:suppressLineNumbers w:val="0"/>
        <w:bidi w:val="0"/>
        <w:spacing w:before="0" w:beforeAutospacing="off" w:after="200" w:afterAutospacing="off" w:line="276" w:lineRule="auto"/>
        <w:ind w:left="0" w:right="0"/>
        <w:jc w:val="left"/>
        <w:rPr>
          <w:b w:val="1"/>
          <w:bCs w:val="1"/>
        </w:rPr>
      </w:pPr>
      <w:r w:rsidRPr="4C82557C" w:rsidR="0CE1127E">
        <w:rPr>
          <w:b w:val="1"/>
          <w:bCs w:val="1"/>
        </w:rPr>
        <w:t>A</w:t>
      </w:r>
      <w:r w:rsidRPr="4C82557C" w:rsidR="5ABB9A7E">
        <w:rPr>
          <w:b w:val="1"/>
          <w:bCs w:val="1"/>
        </w:rPr>
        <w:t xml:space="preserve">dam: </w:t>
      </w:r>
      <w:r w:rsidRPr="4C82557C" w:rsidR="4A6C0D79">
        <w:rPr>
          <w:b w:val="1"/>
          <w:bCs w:val="1"/>
        </w:rPr>
        <w:t>So,</w:t>
      </w:r>
      <w:r w:rsidRPr="4C82557C" w:rsidR="00E1393C">
        <w:rPr>
          <w:b w:val="1"/>
          <w:bCs w:val="1"/>
        </w:rPr>
        <w:t xml:space="preserve"> if I look at that from our perspective on the </w:t>
      </w:r>
      <w:r w:rsidRPr="4C82557C" w:rsidR="4CEE4146">
        <w:rPr>
          <w:b w:val="1"/>
          <w:bCs w:val="1"/>
        </w:rPr>
        <w:t>P</w:t>
      </w:r>
      <w:r w:rsidRPr="4C82557C" w:rsidR="00E1393C">
        <w:rPr>
          <w:b w:val="1"/>
          <w:bCs w:val="1"/>
        </w:rPr>
        <w:t xml:space="preserve">anel, I think co-production in genomics research, so using participant data in the NGRL, is certainly what </w:t>
      </w:r>
      <w:r w:rsidRPr="4C82557C" w:rsidR="00E1393C">
        <w:rPr>
          <w:b w:val="1"/>
          <w:bCs w:val="1"/>
        </w:rPr>
        <w:t>we’d</w:t>
      </w:r>
      <w:r w:rsidRPr="4C82557C" w:rsidR="00E1393C">
        <w:rPr>
          <w:b w:val="1"/>
          <w:bCs w:val="1"/>
        </w:rPr>
        <w:t xml:space="preserve"> like to see much more of</w:t>
      </w:r>
      <w:r w:rsidRPr="4C82557C" w:rsidR="00E1393C">
        <w:rPr>
          <w:b w:val="1"/>
          <w:bCs w:val="1"/>
        </w:rPr>
        <w:t xml:space="preserve">.  </w:t>
      </w:r>
      <w:r w:rsidRPr="4C82557C" w:rsidR="00E1393C">
        <w:rPr>
          <w:b w:val="1"/>
          <w:bCs w:val="1"/>
        </w:rPr>
        <w:t xml:space="preserve">To ensure that research is not only </w:t>
      </w:r>
      <w:r w:rsidRPr="4C82557C" w:rsidR="002212EE">
        <w:rPr>
          <w:b w:val="1"/>
          <w:bCs w:val="1"/>
        </w:rPr>
        <w:t>relevant</w:t>
      </w:r>
      <w:r w:rsidRPr="4C82557C" w:rsidR="00E1393C">
        <w:rPr>
          <w:b w:val="1"/>
          <w:bCs w:val="1"/>
        </w:rPr>
        <w:t xml:space="preserve"> to its </w:t>
      </w:r>
      <w:r w:rsidRPr="4C82557C" w:rsidR="00A950D2">
        <w:rPr>
          <w:b w:val="1"/>
          <w:bCs w:val="1"/>
        </w:rPr>
        <w:t>intended</w:t>
      </w:r>
      <w:r w:rsidRPr="4C82557C" w:rsidR="00E1393C">
        <w:rPr>
          <w:b w:val="1"/>
          <w:bCs w:val="1"/>
        </w:rPr>
        <w:t xml:space="preserve"> audience, but also aligns with broader democratic principles of citizenship, </w:t>
      </w:r>
      <w:r w:rsidRPr="4C82557C" w:rsidR="002212EE">
        <w:rPr>
          <w:b w:val="1"/>
          <w:bCs w:val="1"/>
        </w:rPr>
        <w:t>accountability</w:t>
      </w:r>
      <w:r w:rsidRPr="4C82557C" w:rsidR="00E1393C">
        <w:rPr>
          <w:b w:val="1"/>
          <w:bCs w:val="1"/>
        </w:rPr>
        <w:t>, and that transparency as well</w:t>
      </w:r>
      <w:r w:rsidRPr="4C82557C" w:rsidR="00E1393C">
        <w:rPr>
          <w:b w:val="1"/>
          <w:bCs w:val="1"/>
        </w:rPr>
        <w:t xml:space="preserve">.  </w:t>
      </w:r>
      <w:r w:rsidRPr="4C82557C" w:rsidR="06E6EABF">
        <w:rPr>
          <w:b w:val="1"/>
          <w:bCs w:val="1"/>
        </w:rPr>
        <w:t>But</w:t>
      </w:r>
      <w:r w:rsidRPr="4C82557C" w:rsidR="00E1393C">
        <w:rPr>
          <w:b w:val="1"/>
          <w:bCs w:val="1"/>
        </w:rPr>
        <w:t xml:space="preserve"> look, we </w:t>
      </w:r>
      <w:r w:rsidRPr="4C82557C" w:rsidR="00E1393C">
        <w:rPr>
          <w:b w:val="1"/>
          <w:bCs w:val="1"/>
        </w:rPr>
        <w:t>have to</w:t>
      </w:r>
      <w:r w:rsidRPr="4C82557C" w:rsidR="00E1393C">
        <w:rPr>
          <w:b w:val="1"/>
          <w:bCs w:val="1"/>
        </w:rPr>
        <w:t xml:space="preserve"> be realistic</w:t>
      </w:r>
      <w:r w:rsidRPr="4C82557C" w:rsidR="00E1393C">
        <w:rPr>
          <w:b w:val="1"/>
          <w:bCs w:val="1"/>
        </w:rPr>
        <w:t xml:space="preserve">.  </w:t>
      </w:r>
      <w:r w:rsidRPr="4C82557C" w:rsidR="00E1393C">
        <w:rPr>
          <w:b w:val="1"/>
          <w:bCs w:val="1"/>
        </w:rPr>
        <w:t xml:space="preserve">Some genomics research projects are not going to lend themselves to meaningful patient and public involvement in the </w:t>
      </w:r>
      <w:r w:rsidRPr="4C82557C" w:rsidR="00E1393C">
        <w:rPr>
          <w:b w:val="1"/>
          <w:bCs w:val="1"/>
        </w:rPr>
        <w:t>early stages</w:t>
      </w:r>
      <w:r w:rsidRPr="4C82557C" w:rsidR="00E1393C">
        <w:rPr>
          <w:b w:val="1"/>
          <w:bCs w:val="1"/>
        </w:rPr>
        <w:t xml:space="preserve">, but </w:t>
      </w:r>
      <w:r w:rsidRPr="4C82557C" w:rsidR="00E1393C">
        <w:rPr>
          <w:b w:val="1"/>
          <w:bCs w:val="1"/>
        </w:rPr>
        <w:t>it’s</w:t>
      </w:r>
      <w:r w:rsidRPr="4C82557C" w:rsidR="00E1393C">
        <w:rPr>
          <w:b w:val="1"/>
          <w:bCs w:val="1"/>
        </w:rPr>
        <w:t xml:space="preserve"> </w:t>
      </w:r>
      <w:r w:rsidRPr="4C82557C" w:rsidR="00E1393C">
        <w:rPr>
          <w:b w:val="1"/>
          <w:bCs w:val="1"/>
        </w:rPr>
        <w:t>really important</w:t>
      </w:r>
      <w:r w:rsidRPr="4C82557C" w:rsidR="00E1393C">
        <w:rPr>
          <w:b w:val="1"/>
          <w:bCs w:val="1"/>
        </w:rPr>
        <w:t xml:space="preserve"> </w:t>
      </w:r>
      <w:r w:rsidRPr="4C82557C" w:rsidR="00E1393C">
        <w:rPr>
          <w:b w:val="1"/>
          <w:bCs w:val="1"/>
        </w:rPr>
        <w:t>later on</w:t>
      </w:r>
      <w:r w:rsidRPr="4C82557C" w:rsidR="00E1393C">
        <w:rPr>
          <w:b w:val="1"/>
          <w:bCs w:val="1"/>
        </w:rPr>
        <w:t xml:space="preserve"> in the research pathway, if the findings </w:t>
      </w:r>
      <w:r w:rsidRPr="4C82557C" w:rsidR="00E1393C">
        <w:rPr>
          <w:b w:val="1"/>
          <w:bCs w:val="1"/>
        </w:rPr>
        <w:t>identify</w:t>
      </w:r>
      <w:r w:rsidRPr="4C82557C" w:rsidR="00E1393C">
        <w:rPr>
          <w:b w:val="1"/>
          <w:bCs w:val="1"/>
        </w:rPr>
        <w:t xml:space="preserve"> a patient population who might </w:t>
      </w:r>
      <w:r w:rsidRPr="4C82557C" w:rsidR="00E1393C">
        <w:rPr>
          <w:b w:val="1"/>
          <w:bCs w:val="1"/>
        </w:rPr>
        <w:t>benefit</w:t>
      </w:r>
      <w:r w:rsidRPr="4C82557C" w:rsidR="00E1393C">
        <w:rPr>
          <w:b w:val="1"/>
          <w:bCs w:val="1"/>
        </w:rPr>
        <w:t xml:space="preserve"> from that research</w:t>
      </w:r>
      <w:r w:rsidRPr="4C82557C" w:rsidR="00E1393C">
        <w:rPr>
          <w:b w:val="1"/>
          <w:bCs w:val="1"/>
        </w:rPr>
        <w:t xml:space="preserve">.  </w:t>
      </w:r>
      <w:r w:rsidRPr="4C82557C" w:rsidR="00E1393C">
        <w:rPr>
          <w:b w:val="1"/>
          <w:bCs w:val="1"/>
        </w:rPr>
        <w:t>At the moment</w:t>
      </w:r>
      <w:r w:rsidRPr="4C82557C" w:rsidR="00E1393C">
        <w:rPr>
          <w:b w:val="1"/>
          <w:bCs w:val="1"/>
        </w:rPr>
        <w:t xml:space="preserve">, involvement of patients and participants, carers in research, is </w:t>
      </w:r>
      <w:r w:rsidRPr="4C82557C" w:rsidR="00E1393C">
        <w:rPr>
          <w:b w:val="1"/>
          <w:bCs w:val="1"/>
        </w:rPr>
        <w:t>really not</w:t>
      </w:r>
      <w:r w:rsidRPr="4C82557C" w:rsidR="00E1393C">
        <w:rPr>
          <w:b w:val="1"/>
          <w:bCs w:val="1"/>
        </w:rPr>
        <w:t xml:space="preserve"> great, in terms of the researchers using the NGRL</w:t>
      </w:r>
      <w:r w:rsidRPr="4C82557C" w:rsidR="00E1393C">
        <w:rPr>
          <w:b w:val="1"/>
          <w:bCs w:val="1"/>
        </w:rPr>
        <w:t xml:space="preserve">.  </w:t>
      </w:r>
      <w:r w:rsidRPr="4C82557C" w:rsidR="30F671E7">
        <w:rPr>
          <w:b w:val="1"/>
          <w:bCs w:val="1"/>
        </w:rPr>
        <w:t>So,</w:t>
      </w:r>
      <w:r w:rsidRPr="4C82557C" w:rsidR="00E1393C">
        <w:rPr>
          <w:b w:val="1"/>
          <w:bCs w:val="1"/>
        </w:rPr>
        <w:t xml:space="preserve"> in conversations what </w:t>
      </w:r>
      <w:r w:rsidRPr="4C82557C" w:rsidR="00E1393C">
        <w:rPr>
          <w:b w:val="1"/>
          <w:bCs w:val="1"/>
        </w:rPr>
        <w:t>we’re</w:t>
      </w:r>
      <w:r w:rsidRPr="4C82557C" w:rsidR="00E1393C">
        <w:rPr>
          <w:b w:val="1"/>
          <w:bCs w:val="1"/>
        </w:rPr>
        <w:t xml:space="preserve"> hearing is </w:t>
      </w:r>
      <w:r w:rsidRPr="4C82557C" w:rsidR="00E1393C">
        <w:rPr>
          <w:b w:val="1"/>
          <w:bCs w:val="1"/>
        </w:rPr>
        <w:t>they’re</w:t>
      </w:r>
      <w:r w:rsidRPr="4C82557C" w:rsidR="00E1393C">
        <w:rPr>
          <w:b w:val="1"/>
          <w:bCs w:val="1"/>
        </w:rPr>
        <w:t xml:space="preserve"> saying, “Well, we don’t know how to do it, we don’t know what steps we should take.”  </w:t>
      </w:r>
      <w:r w:rsidRPr="4C82557C" w:rsidR="488300F9">
        <w:rPr>
          <w:b w:val="1"/>
          <w:bCs w:val="1"/>
        </w:rPr>
        <w:t>Or</w:t>
      </w:r>
      <w:r w:rsidRPr="4C82557C" w:rsidR="00E1393C">
        <w:rPr>
          <w:b w:val="1"/>
          <w:bCs w:val="1"/>
        </w:rPr>
        <w:t xml:space="preserve"> “We don’t think it’s relevant because we do this particular research.”</w:t>
      </w:r>
      <w:r w:rsidRPr="4C82557C" w:rsidR="00C94B71">
        <w:rPr>
          <w:b w:val="1"/>
          <w:bCs w:val="1"/>
        </w:rPr>
        <w:t xml:space="preserve">  </w:t>
      </w:r>
    </w:p>
    <w:p w:rsidR="00B85E01" w:rsidP="4C82557C" w:rsidRDefault="00B85E01" w14:paraId="65A67F5B" w14:textId="179A7E59">
      <w:pPr>
        <w:pStyle w:val="Normal"/>
        <w:rPr>
          <w:b w:val="1"/>
          <w:bCs w:val="1"/>
        </w:rPr>
      </w:pPr>
      <w:r w:rsidRPr="4C82557C" w:rsidR="00C94B71">
        <w:rPr>
          <w:b w:val="1"/>
          <w:bCs w:val="1"/>
        </w:rPr>
        <w:t>But really, our view is that some PPIE, or patient and public involvement engagement is better than none</w:t>
      </w:r>
      <w:r w:rsidRPr="4C82557C" w:rsidR="00C94B71">
        <w:rPr>
          <w:b w:val="1"/>
          <w:bCs w:val="1"/>
        </w:rPr>
        <w:t xml:space="preserve">.  </w:t>
      </w:r>
      <w:r w:rsidRPr="4C82557C" w:rsidR="00C94B71">
        <w:rPr>
          <w:b w:val="1"/>
          <w:bCs w:val="1"/>
        </w:rPr>
        <w:t xml:space="preserve">Some may not be relevant for all stages of the research pathway, </w:t>
      </w:r>
      <w:r w:rsidRPr="4C82557C" w:rsidR="00C94B71">
        <w:rPr>
          <w:b w:val="1"/>
          <w:bCs w:val="1"/>
        </w:rPr>
        <w:t>we’re</w:t>
      </w:r>
      <w:r w:rsidRPr="4C82557C" w:rsidR="00C94B71">
        <w:rPr>
          <w:b w:val="1"/>
          <w:bCs w:val="1"/>
        </w:rPr>
        <w:t xml:space="preserve"> not really seeing enough of that happening </w:t>
      </w:r>
      <w:r w:rsidRPr="4C82557C" w:rsidR="00C94B71">
        <w:rPr>
          <w:b w:val="1"/>
          <w:bCs w:val="1"/>
        </w:rPr>
        <w:t>at the moment</w:t>
      </w:r>
      <w:r w:rsidRPr="4C82557C" w:rsidR="00C94B71">
        <w:rPr>
          <w:b w:val="1"/>
          <w:bCs w:val="1"/>
        </w:rPr>
        <w:t>, and some papers are even being published without any context of the participants’ lived experience at all</w:t>
      </w:r>
      <w:r w:rsidRPr="4C82557C" w:rsidR="00C94B71">
        <w:rPr>
          <w:b w:val="1"/>
          <w:bCs w:val="1"/>
        </w:rPr>
        <w:t xml:space="preserve">.  </w:t>
      </w:r>
      <w:r w:rsidRPr="4C82557C" w:rsidR="00C94B71">
        <w:rPr>
          <w:b w:val="1"/>
          <w:bCs w:val="1"/>
        </w:rPr>
        <w:t xml:space="preserve">Which can </w:t>
      </w:r>
      <w:r w:rsidRPr="4C82557C" w:rsidR="00C94B71">
        <w:rPr>
          <w:b w:val="1"/>
          <w:bCs w:val="1"/>
        </w:rPr>
        <w:t>actually be</w:t>
      </w:r>
      <w:r w:rsidRPr="4C82557C" w:rsidR="00C94B71">
        <w:rPr>
          <w:b w:val="1"/>
          <w:bCs w:val="1"/>
        </w:rPr>
        <w:t xml:space="preserve"> quite frustrating, if </w:t>
      </w:r>
      <w:r w:rsidRPr="4C82557C" w:rsidR="00C94B71">
        <w:rPr>
          <w:b w:val="1"/>
          <w:bCs w:val="1"/>
        </w:rPr>
        <w:t>you're</w:t>
      </w:r>
      <w:r w:rsidRPr="4C82557C" w:rsidR="00C94B71">
        <w:rPr>
          <w:b w:val="1"/>
          <w:bCs w:val="1"/>
        </w:rPr>
        <w:t xml:space="preserve"> that patient or parent, and you see a paper published, and you think, well</w:t>
      </w:r>
      <w:r w:rsidRPr="4C82557C" w:rsidR="00C94B71">
        <w:rPr>
          <w:b w:val="1"/>
          <w:bCs w:val="1"/>
        </w:rPr>
        <w:t>, actually, why</w:t>
      </w:r>
      <w:r w:rsidRPr="4C82557C" w:rsidR="00C94B71">
        <w:rPr>
          <w:b w:val="1"/>
          <w:bCs w:val="1"/>
        </w:rPr>
        <w:t xml:space="preserve"> didn’t they reach out to us</w:t>
      </w:r>
      <w:r w:rsidRPr="4C82557C" w:rsidR="00C94B71">
        <w:rPr>
          <w:b w:val="1"/>
          <w:bCs w:val="1"/>
        </w:rPr>
        <w:t xml:space="preserve">?  </w:t>
      </w:r>
      <w:r w:rsidRPr="4C82557C" w:rsidR="00C94B71">
        <w:rPr>
          <w:b w:val="1"/>
          <w:bCs w:val="1"/>
        </w:rPr>
        <w:t xml:space="preserve">Just to understand a bit about the symptoms that </w:t>
      </w:r>
      <w:r w:rsidRPr="4C82557C" w:rsidR="00C94B71">
        <w:rPr>
          <w:b w:val="1"/>
          <w:bCs w:val="1"/>
        </w:rPr>
        <w:t>we’re</w:t>
      </w:r>
      <w:r w:rsidRPr="4C82557C" w:rsidR="00C94B71">
        <w:rPr>
          <w:b w:val="1"/>
          <w:bCs w:val="1"/>
        </w:rPr>
        <w:t xml:space="preserve"> experiencing, what are the challenges that </w:t>
      </w:r>
      <w:r w:rsidRPr="4C82557C" w:rsidR="00C94B71">
        <w:rPr>
          <w:b w:val="1"/>
          <w:bCs w:val="1"/>
        </w:rPr>
        <w:t>we’re</w:t>
      </w:r>
      <w:r w:rsidRPr="4C82557C" w:rsidR="00C94B71">
        <w:rPr>
          <w:b w:val="1"/>
          <w:bCs w:val="1"/>
        </w:rPr>
        <w:t xml:space="preserve"> facing, just to really add that important context</w:t>
      </w:r>
      <w:r w:rsidRPr="4C82557C" w:rsidR="00C94B71">
        <w:rPr>
          <w:b w:val="1"/>
          <w:bCs w:val="1"/>
        </w:rPr>
        <w:t xml:space="preserve">.  </w:t>
      </w:r>
      <w:r w:rsidRPr="4C82557C" w:rsidR="32EB5B59">
        <w:rPr>
          <w:b w:val="1"/>
          <w:bCs w:val="1"/>
        </w:rPr>
        <w:t>So,</w:t>
      </w:r>
      <w:r w:rsidRPr="4C82557C" w:rsidR="00C94B71">
        <w:rPr>
          <w:b w:val="1"/>
          <w:bCs w:val="1"/>
        </w:rPr>
        <w:t xml:space="preserve"> I think </w:t>
      </w:r>
      <w:r w:rsidRPr="4C82557C" w:rsidR="00C94B71">
        <w:rPr>
          <w:b w:val="1"/>
          <w:bCs w:val="1"/>
        </w:rPr>
        <w:t>there’s</w:t>
      </w:r>
      <w:r w:rsidRPr="4C82557C" w:rsidR="00C94B71">
        <w:rPr>
          <w:b w:val="1"/>
          <w:bCs w:val="1"/>
        </w:rPr>
        <w:t xml:space="preserve"> certainly an opportunity for us on the </w:t>
      </w:r>
      <w:r w:rsidRPr="4C82557C" w:rsidR="5F86F4A3">
        <w:rPr>
          <w:b w:val="1"/>
          <w:bCs w:val="1"/>
        </w:rPr>
        <w:t>P</w:t>
      </w:r>
      <w:r w:rsidRPr="4C82557C" w:rsidR="00C94B71">
        <w:rPr>
          <w:b w:val="1"/>
          <w:bCs w:val="1"/>
        </w:rPr>
        <w:t xml:space="preserve">anel, certainly for Genomics England, to be that kind of guiding light for those researchers.  Whether </w:t>
      </w:r>
      <w:r w:rsidRPr="4C82557C" w:rsidR="00C94B71">
        <w:rPr>
          <w:b w:val="1"/>
          <w:bCs w:val="1"/>
        </w:rPr>
        <w:t>it’s</w:t>
      </w:r>
      <w:r w:rsidRPr="4C82557C" w:rsidR="00C94B71">
        <w:rPr>
          <w:b w:val="1"/>
          <w:bCs w:val="1"/>
        </w:rPr>
        <w:t xml:space="preserve"> providing them with researchers, research papers, or a hub of patient advocacy organisations that are already </w:t>
      </w:r>
      <w:r w:rsidRPr="4C82557C" w:rsidR="00C94B71">
        <w:rPr>
          <w:b w:val="1"/>
          <w:bCs w:val="1"/>
        </w:rPr>
        <w:t xml:space="preserve">connecting those patients with researchers.  </w:t>
      </w:r>
      <w:r w:rsidRPr="4C82557C" w:rsidR="00C94B71">
        <w:rPr>
          <w:b w:val="1"/>
          <w:bCs w:val="1"/>
        </w:rPr>
        <w:t>It’s</w:t>
      </w:r>
      <w:r w:rsidRPr="4C82557C" w:rsidR="00C94B71">
        <w:rPr>
          <w:b w:val="1"/>
          <w:bCs w:val="1"/>
        </w:rPr>
        <w:t xml:space="preserve"> all about signposting them the relevant information, so I think there’s certainly things we can do there.</w:t>
      </w:r>
    </w:p>
    <w:p w:rsidR="00B85E01" w:rsidP="4C82557C" w:rsidRDefault="00B85E01" w14:paraId="243E4787" w14:textId="27F4712C">
      <w:pPr>
        <w:pStyle w:val="Normal"/>
        <w:rPr>
          <w:b w:val="1"/>
          <w:bCs w:val="1"/>
        </w:rPr>
      </w:pPr>
      <w:r w:rsidRPr="4C82557C" w:rsidR="00C94B71">
        <w:rPr>
          <w:b w:val="1"/>
          <w:bCs w:val="1"/>
        </w:rPr>
        <w:t>And it really fits in with the bigger engagement piece</w:t>
      </w:r>
      <w:r w:rsidRPr="4C82557C" w:rsidR="00C94B71">
        <w:rPr>
          <w:b w:val="1"/>
          <w:bCs w:val="1"/>
        </w:rPr>
        <w:t xml:space="preserve">.  </w:t>
      </w:r>
      <w:r w:rsidRPr="4C82557C" w:rsidR="4FDCFA5E">
        <w:rPr>
          <w:b w:val="1"/>
          <w:bCs w:val="1"/>
        </w:rPr>
        <w:t>So,</w:t>
      </w:r>
      <w:r w:rsidRPr="4C82557C" w:rsidR="00C94B71">
        <w:rPr>
          <w:b w:val="1"/>
          <w:bCs w:val="1"/>
        </w:rPr>
        <w:t xml:space="preserve"> whether </w:t>
      </w:r>
      <w:r w:rsidRPr="4C82557C" w:rsidR="00C94B71">
        <w:rPr>
          <w:b w:val="1"/>
          <w:bCs w:val="1"/>
        </w:rPr>
        <w:t>there’s</w:t>
      </w:r>
      <w:r w:rsidRPr="4C82557C" w:rsidR="00C94B71">
        <w:rPr>
          <w:b w:val="1"/>
          <w:bCs w:val="1"/>
        </w:rPr>
        <w:t xml:space="preserve"> a landing page or a dedicated website that shows them, where do they go, what are the steps that they can take, </w:t>
      </w:r>
      <w:r w:rsidRPr="4C82557C" w:rsidR="00C94B71">
        <w:rPr>
          <w:b w:val="1"/>
          <w:bCs w:val="1"/>
        </w:rPr>
        <w:t>what’s</w:t>
      </w:r>
      <w:r w:rsidRPr="4C82557C" w:rsidR="00C94B71">
        <w:rPr>
          <w:b w:val="1"/>
          <w:bCs w:val="1"/>
        </w:rPr>
        <w:t xml:space="preserve"> the best practice, </w:t>
      </w:r>
      <w:r w:rsidRPr="4C82557C" w:rsidR="00C94B71">
        <w:rPr>
          <w:b w:val="1"/>
          <w:bCs w:val="1"/>
        </w:rPr>
        <w:t>what’s</w:t>
      </w:r>
      <w:r w:rsidRPr="4C82557C" w:rsidR="00C94B71">
        <w:rPr>
          <w:b w:val="1"/>
          <w:bCs w:val="1"/>
        </w:rPr>
        <w:t xml:space="preserve"> worked well for another researcher, and how did that lead to </w:t>
      </w:r>
      <w:r w:rsidRPr="4C82557C" w:rsidR="00C94B71">
        <w:rPr>
          <w:b w:val="1"/>
          <w:bCs w:val="1"/>
        </w:rPr>
        <w:t>really great</w:t>
      </w:r>
      <w:r w:rsidRPr="4C82557C" w:rsidR="00C94B71">
        <w:rPr>
          <w:b w:val="1"/>
          <w:bCs w:val="1"/>
        </w:rPr>
        <w:t xml:space="preserve"> outcomes for the families involved</w:t>
      </w:r>
      <w:r w:rsidRPr="4C82557C" w:rsidR="00C94B71">
        <w:rPr>
          <w:b w:val="1"/>
          <w:bCs w:val="1"/>
        </w:rPr>
        <w:t xml:space="preserve">?  </w:t>
      </w:r>
      <w:r w:rsidRPr="4C82557C" w:rsidR="00C94B71">
        <w:rPr>
          <w:b w:val="1"/>
          <w:bCs w:val="1"/>
        </w:rPr>
        <w:t>That’s</w:t>
      </w:r>
      <w:r w:rsidRPr="4C82557C" w:rsidR="00C94B71">
        <w:rPr>
          <w:b w:val="1"/>
          <w:bCs w:val="1"/>
        </w:rPr>
        <w:t xml:space="preserve"> where I think we can all play a part in guiding them on that journey, rather than it just being a case of, </w:t>
      </w:r>
      <w:r w:rsidRPr="4C82557C" w:rsidR="00C94B71">
        <w:rPr>
          <w:b w:val="1"/>
          <w:bCs w:val="1"/>
        </w:rPr>
        <w:t>they’re</w:t>
      </w:r>
      <w:r w:rsidRPr="4C82557C" w:rsidR="00C94B71">
        <w:rPr>
          <w:b w:val="1"/>
          <w:bCs w:val="1"/>
        </w:rPr>
        <w:t xml:space="preserve"> not doing that patient and participant engagement very well, and kind of criticising it</w:t>
      </w:r>
      <w:r w:rsidRPr="4C82557C" w:rsidR="00C94B71">
        <w:rPr>
          <w:b w:val="1"/>
          <w:bCs w:val="1"/>
        </w:rPr>
        <w:t xml:space="preserve">.  </w:t>
      </w:r>
      <w:r w:rsidRPr="4C82557C" w:rsidR="00C94B71">
        <w:rPr>
          <w:b w:val="1"/>
          <w:bCs w:val="1"/>
        </w:rPr>
        <w:t>Let’s</w:t>
      </w:r>
      <w:r w:rsidRPr="4C82557C" w:rsidR="00C94B71">
        <w:rPr>
          <w:b w:val="1"/>
          <w:bCs w:val="1"/>
        </w:rPr>
        <w:t xml:space="preserve"> reach out to them and say, “Look, we can help you and guide you on that journey.”</w:t>
      </w:r>
    </w:p>
    <w:p w:rsidR="00C94B71" w:rsidP="4C82557C" w:rsidRDefault="00C94B71" w14:paraId="0FD0A349" w14:textId="1F4598A6">
      <w:pPr>
        <w:pStyle w:val="Normal"/>
      </w:pPr>
      <w:r w:rsidRPr="4C82557C" w:rsidR="4FDEA409">
        <w:rPr>
          <w:b w:val="1"/>
          <w:bCs w:val="1"/>
        </w:rPr>
        <w:t>R</w:t>
      </w:r>
      <w:r w:rsidRPr="4C82557C" w:rsidR="72C209BD">
        <w:rPr>
          <w:b w:val="1"/>
          <w:bCs w:val="1"/>
        </w:rPr>
        <w:t xml:space="preserve">ich: </w:t>
      </w:r>
      <w:r w:rsidR="00C94B71">
        <w:rPr/>
        <w:t>I really agree with the need to make those connections happen</w:t>
      </w:r>
      <w:r w:rsidR="00C94B71">
        <w:rPr/>
        <w:t>.</w:t>
      </w:r>
      <w:r w:rsidR="00C94B71">
        <w:rPr/>
        <w:t xml:space="preserve">  </w:t>
      </w:r>
      <w:r w:rsidR="00C94B71">
        <w:rPr/>
        <w:t>O</w:t>
      </w:r>
      <w:r w:rsidR="00C94B71">
        <w:rPr/>
        <w:t xml:space="preserve">ne of the things </w:t>
      </w:r>
      <w:r w:rsidR="00C94B71">
        <w:rPr/>
        <w:t>I</w:t>
      </w:r>
      <w:r w:rsidR="00C94B71">
        <w:rPr/>
        <w:t xml:space="preserve"> think that</w:t>
      </w:r>
      <w:r w:rsidR="00C94B71">
        <w:rPr/>
        <w:t xml:space="preserve"> </w:t>
      </w:r>
      <w:r w:rsidR="00C94B71">
        <w:rPr/>
        <w:t>is often missing is just a confidence just to crack on and do some of this stuff</w:t>
      </w:r>
      <w:r w:rsidR="00C94B71">
        <w:rPr/>
        <w:t>.</w:t>
      </w:r>
      <w:r w:rsidR="00C94B71">
        <w:rPr/>
        <w:t xml:space="preserve">  </w:t>
      </w:r>
      <w:r w:rsidR="00C94B71">
        <w:rPr/>
        <w:t>A</w:t>
      </w:r>
      <w:r w:rsidR="00C94B71">
        <w:rPr/>
        <w:t>nd I think</w:t>
      </w:r>
      <w:r w:rsidR="00C94B71">
        <w:rPr/>
        <w:t>,</w:t>
      </w:r>
      <w:r w:rsidR="00C94B71">
        <w:rPr/>
        <w:t xml:space="preserve"> actually, looking</w:t>
      </w:r>
      <w:r w:rsidR="00C94B71">
        <w:rPr/>
        <w:t xml:space="preserve"> </w:t>
      </w:r>
      <w:r w:rsidR="00C94B71">
        <w:rPr/>
        <w:t xml:space="preserve">at the </w:t>
      </w:r>
      <w:r w:rsidR="4D0EB289">
        <w:rPr/>
        <w:t>ReNu</w:t>
      </w:r>
      <w:r w:rsidR="4D0EB289">
        <w:rPr/>
        <w:t xml:space="preserve"> </w:t>
      </w:r>
      <w:r w:rsidR="00C94B71">
        <w:rPr/>
        <w:t>syndrome experience, that was work that was swiftly done</w:t>
      </w:r>
      <w:r w:rsidR="00C94B71">
        <w:rPr/>
        <w:t>.</w:t>
      </w:r>
      <w:r w:rsidR="00C94B71">
        <w:rPr/>
        <w:t xml:space="preserve">  </w:t>
      </w:r>
      <w:r w:rsidR="00C94B71">
        <w:rPr/>
        <w:t>S</w:t>
      </w:r>
      <w:r w:rsidR="00C94B71">
        <w:rPr/>
        <w:t xml:space="preserve">cientific at the beginning, the </w:t>
      </w:r>
      <w:r w:rsidR="00C94B71">
        <w:rPr/>
        <w:t>i</w:t>
      </w:r>
      <w:r w:rsidR="00C94B71">
        <w:rPr/>
        <w:t>nitial</w:t>
      </w:r>
      <w:r w:rsidR="00C94B71">
        <w:rPr/>
        <w:t xml:space="preserve"> </w:t>
      </w:r>
      <w:r w:rsidR="00C94B71">
        <w:rPr/>
        <w:t>publication put out there so that people could understand, and was quite medical by necessity, in terms of the speed of getting information out there</w:t>
      </w:r>
      <w:r w:rsidR="00C94B71">
        <w:rPr/>
        <w:t>.</w:t>
      </w:r>
      <w:r w:rsidR="00C94B71">
        <w:rPr/>
        <w:t xml:space="preserve">  </w:t>
      </w:r>
      <w:r w:rsidR="00C94B71">
        <w:rPr/>
        <w:t>A</w:t>
      </w:r>
      <w:r w:rsidR="00C94B71">
        <w:rPr/>
        <w:t xml:space="preserve">nd then very quickly, and quite organically, patient support groups have formed, </w:t>
      </w:r>
      <w:r w:rsidR="00C94B71">
        <w:rPr/>
        <w:t>a</w:t>
      </w:r>
      <w:r w:rsidR="00C94B71">
        <w:rPr/>
        <w:t>nd also</w:t>
      </w:r>
      <w:r w:rsidR="00C94B71">
        <w:rPr/>
        <w:t>,</w:t>
      </w:r>
      <w:r w:rsidR="00C94B71">
        <w:rPr/>
        <w:t xml:space="preserve"> the scientists are working with that group</w:t>
      </w:r>
      <w:r w:rsidR="00C94B71">
        <w:rPr/>
        <w:t>.</w:t>
      </w:r>
      <w:r w:rsidR="00C94B71">
        <w:rPr/>
        <w:t xml:space="preserve">  </w:t>
      </w:r>
      <w:r w:rsidR="00C94B71">
        <w:rPr/>
        <w:t>I</w:t>
      </w:r>
      <w:r w:rsidR="00C94B71">
        <w:rPr/>
        <w:t xml:space="preserve"> had </w:t>
      </w:r>
      <w:r w:rsidR="00C94B71">
        <w:rPr/>
        <w:t>a</w:t>
      </w:r>
      <w:r w:rsidR="00C94B71">
        <w:rPr/>
        <w:t xml:space="preserve"> really interesting</w:t>
      </w:r>
      <w:r w:rsidR="00C94B71">
        <w:rPr/>
        <w:t xml:space="preserve"> </w:t>
      </w:r>
      <w:r w:rsidR="00C94B71">
        <w:rPr/>
        <w:t xml:space="preserve">conversation with Sarah </w:t>
      </w:r>
      <w:r w:rsidR="00F45106">
        <w:rPr/>
        <w:t>Wynn</w:t>
      </w:r>
      <w:r w:rsidR="00C94B71">
        <w:rPr/>
        <w:t xml:space="preserve">, </w:t>
      </w:r>
      <w:r w:rsidR="00C94B71">
        <w:rPr/>
        <w:t>w</w:t>
      </w:r>
      <w:r w:rsidR="00C94B71">
        <w:rPr/>
        <w:t>ho’s</w:t>
      </w:r>
      <w:r w:rsidR="00C94B71">
        <w:rPr/>
        <w:t xml:space="preserve"> </w:t>
      </w:r>
      <w:r w:rsidR="00C94B71">
        <w:rPr/>
        <w:t xml:space="preserve">the CEO of the Unique last week, about how some of that has played out, </w:t>
      </w:r>
      <w:r w:rsidR="5D624C22">
        <w:rPr/>
        <w:t xml:space="preserve">how </w:t>
      </w:r>
      <w:r w:rsidR="00C94B71">
        <w:rPr/>
        <w:t>the ro</w:t>
      </w:r>
      <w:r w:rsidR="00C94B71">
        <w:rPr/>
        <w:t xml:space="preserve">le </w:t>
      </w:r>
      <w:r w:rsidR="00C94B71">
        <w:rPr/>
        <w:t>t</w:t>
      </w:r>
      <w:r w:rsidR="00C94B71">
        <w:rPr/>
        <w:t>hey’ve</w:t>
      </w:r>
      <w:r w:rsidR="00C94B71">
        <w:rPr/>
        <w:t xml:space="preserve"> </w:t>
      </w:r>
      <w:r w:rsidR="00C94B71">
        <w:rPr/>
        <w:t xml:space="preserve">played in </w:t>
      </w:r>
      <w:r w:rsidR="00F45106">
        <w:rPr/>
        <w:t>f</w:t>
      </w:r>
      <w:r w:rsidR="00F45106">
        <w:rPr/>
        <w:t>acilitating</w:t>
      </w:r>
      <w:r w:rsidR="00C94B71">
        <w:rPr/>
        <w:t xml:space="preserve"> </w:t>
      </w:r>
      <w:r w:rsidR="00C94B71">
        <w:rPr/>
        <w:t>some of that</w:t>
      </w:r>
      <w:r w:rsidR="00C94B71">
        <w:rPr/>
        <w:t>.</w:t>
      </w:r>
      <w:r w:rsidR="00C94B71">
        <w:rPr/>
        <w:t xml:space="preserve">  </w:t>
      </w:r>
      <w:r w:rsidR="00C94B71">
        <w:rPr/>
        <w:t>A</w:t>
      </w:r>
      <w:r w:rsidR="00C94B71">
        <w:rPr/>
        <w:t xml:space="preserve">nd some of it just comes down to </w:t>
      </w:r>
      <w:r w:rsidR="00C94B71">
        <w:rPr/>
        <w:t>s</w:t>
      </w:r>
      <w:r w:rsidR="00C94B71">
        <w:rPr/>
        <w:t>ort of really</w:t>
      </w:r>
      <w:r w:rsidR="00C94B71">
        <w:rPr/>
        <w:t xml:space="preserve"> </w:t>
      </w:r>
      <w:r w:rsidR="00C94B71">
        <w:rPr/>
        <w:t>simple things, and working through how you can set up Zoom or whatever meeting, for people to learn about the condition</w:t>
      </w:r>
      <w:r w:rsidR="00C94B71">
        <w:rPr/>
        <w:t>.</w:t>
      </w:r>
      <w:r w:rsidR="00C94B71">
        <w:rPr/>
        <w:t xml:space="preserve">  </w:t>
      </w:r>
      <w:r w:rsidR="00C94B71">
        <w:rPr/>
        <w:t>A</w:t>
      </w:r>
      <w:r w:rsidR="00C94B71">
        <w:rPr/>
        <w:t xml:space="preserve">nd how you preserve anonymity, where </w:t>
      </w:r>
      <w:r w:rsidR="00C94B71">
        <w:rPr/>
        <w:t>t</w:t>
      </w:r>
      <w:r w:rsidR="00C94B71">
        <w:rPr/>
        <w:t>hat’s</w:t>
      </w:r>
      <w:r w:rsidR="00C94B71">
        <w:rPr/>
        <w:t xml:space="preserve"> </w:t>
      </w:r>
      <w:r w:rsidR="00C94B71">
        <w:rPr/>
        <w:t>a</w:t>
      </w:r>
      <w:r w:rsidR="00C94B71">
        <w:rPr/>
        <w:t>ppropriate</w:t>
      </w:r>
      <w:r w:rsidR="00C94B71">
        <w:rPr/>
        <w:t>,</w:t>
      </w:r>
      <w:r w:rsidR="00C94B71">
        <w:rPr/>
        <w:t xml:space="preserve"> but also allow people to have discussions about their loved ones where they want to, etc.</w:t>
      </w:r>
    </w:p>
    <w:p w:rsidR="00C94B71" w:rsidP="4C82557C" w:rsidRDefault="00C94B71" w14:paraId="65AB0AF8" w14:textId="41D32F8A">
      <w:pPr>
        <w:pStyle w:val="Normal"/>
        <w:ind w:firstLine="0"/>
      </w:pPr>
      <w:r w:rsidR="00C94B71">
        <w:rPr/>
        <w:t xml:space="preserve">So</w:t>
      </w:r>
      <w:r w:rsidR="00C94B71">
        <w:rPr/>
        <w:t xml:space="preserve"> </w:t>
      </w:r>
      <w:r w:rsidR="00C94B71">
        <w:rPr/>
        <w:t xml:space="preserve">it’s</w:t>
      </w:r>
      <w:r w:rsidR="00C94B71">
        <w:rPr/>
        <w:t xml:space="preserve"> partly </w:t>
      </w:r>
      <w:r w:rsidR="00C94B71">
        <w:rPr/>
        <w:t xml:space="preserve">just about giving</w:t>
      </w:r>
      <w:r w:rsidR="00C94B71">
        <w:rPr/>
        <w:t xml:space="preserve"> people the space and the confidence to get on with some of these things</w:t>
      </w:r>
      <w:r w:rsidR="00C94B71">
        <w:rPr/>
        <w:t xml:space="preserve">.  </w:t>
      </w:r>
      <w:r w:rsidR="00C94B71">
        <w:rPr/>
        <w:t xml:space="preserve">And as you say our, one of the things we at Genomics England are quite thoughtful about, and I think </w:t>
      </w:r>
      <w:r w:rsidR="00C94B71">
        <w:rPr/>
        <w:t xml:space="preserve">it’s</w:t>
      </w:r>
      <w:r w:rsidR="00C94B71">
        <w:rPr/>
        <w:t xml:space="preserve"> a </w:t>
      </w:r>
      <w:r w:rsidR="00C94B71">
        <w:rPr/>
        <w:t xml:space="preserve">really good</w:t>
      </w:r>
      <w:r w:rsidR="00C94B71">
        <w:rPr/>
        <w:t xml:space="preserve"> topic to continue talking to the </w:t>
      </w:r>
      <w:r w:rsidR="4F226E89">
        <w:rPr/>
        <w:t xml:space="preserve">P</w:t>
      </w:r>
      <w:r w:rsidR="00C94B71">
        <w:rPr/>
        <w:t xml:space="preserve">anel about, is how we get that balance right.  Where</w:t>
      </w:r>
      <w:r w:rsidR="00C94B71">
        <w:rPr/>
        <w:t xml:space="preserve">, actually, us</w:t>
      </w:r>
      <w:r w:rsidR="00C94B71">
        <w:rPr/>
        <w:t xml:space="preserve"> being a connector and, as you say, </w:t>
      </w:r>
      <w:r w:rsidR="00F45106">
        <w:rPr/>
        <w:t>signposting</w:t>
      </w:r>
      <w:r w:rsidR="00C94B71">
        <w:rPr/>
        <w:t xml:space="preserve"> useful resources or ways of doing these things, just to break down some of those barriers.  Because </w:t>
      </w:r>
      <w:r w:rsidR="00C94B71">
        <w:rPr/>
        <w:t xml:space="preserve">almost always</w:t>
      </w:r>
      <w:r w:rsidR="00C94B71">
        <w:rPr/>
        <w:t xml:space="preserve"> the research groups, when they discover something new, this is really </w:t>
      </w:r>
      <w:r w:rsidR="00C94B71">
        <w:rPr/>
        <w:t xml:space="preserve">new territory</w:t>
      </w:r>
      <w:r w:rsidR="00C94B71">
        <w:rPr/>
        <w:t xml:space="preserve"> for them, and </w:t>
      </w:r>
      <w:r w:rsidR="00F45106">
        <w:rPr/>
        <w:t>they’re</w:t>
      </w:r>
      <w:r w:rsidR="00C94B71">
        <w:rPr/>
        <w:t xml:space="preserve"> often </w:t>
      </w:r>
      <w:r w:rsidR="00F45106">
        <w:rPr/>
        <w:t>nervous</w:t>
      </w:r>
      <w:r w:rsidR="00C94B71">
        <w:rPr/>
        <w:t xml:space="preserve"> about doing the wrong thing</w:t>
      </w:r>
      <w:r w:rsidR="00C94B71">
        <w:rPr/>
        <w:t xml:space="preserve">.  </w:t>
      </w:r>
      <w:r w:rsidR="00C94B71">
        <w:rPr/>
        <w:t xml:space="preserve">And </w:t>
      </w:r>
      <w:r w:rsidR="00C94B71">
        <w:rPr/>
        <w:t xml:space="preserve">so</w:t>
      </w:r>
      <w:r w:rsidR="00C94B71">
        <w:rPr/>
        <w:t xml:space="preserve"> </w:t>
      </w:r>
      <w:r w:rsidR="00C94B71">
        <w:rPr/>
        <w:t xml:space="preserve">it’s</w:t>
      </w:r>
      <w:r w:rsidR="00C94B71">
        <w:rPr/>
        <w:t xml:space="preserve"> about breaking down some of that anxiety </w:t>
      </w:r>
      <w:r w:rsidR="00C94B71">
        <w:rPr/>
        <w:t xml:space="preserve">actually</w:t>
      </w:r>
      <w:r w:rsidR="00C94B71">
        <w:rPr/>
        <w:t xml:space="preserve"> I think.</w:t>
      </w:r>
    </w:p>
    <w:p w:rsidRPr="00C86129" w:rsidR="00C94B71" w:rsidP="4C82557C" w:rsidRDefault="00C94B71" w14:paraId="46BA60DD" w14:textId="3E952A56">
      <w:pPr>
        <w:pStyle w:val="Normal"/>
        <w:rPr>
          <w:b w:val="1"/>
          <w:bCs w:val="1"/>
        </w:rPr>
      </w:pPr>
      <w:r w:rsidRPr="4C82557C" w:rsidR="0CE1127E">
        <w:rPr>
          <w:b w:val="1"/>
          <w:bCs w:val="1"/>
        </w:rPr>
        <w:t>Adam:</w:t>
      </w:r>
      <w:r w:rsidRPr="4C82557C" w:rsidR="0B12EA13">
        <w:rPr>
          <w:b w:val="1"/>
          <w:bCs w:val="1"/>
        </w:rPr>
        <w:t xml:space="preserve"> Y</w:t>
      </w:r>
      <w:r w:rsidRPr="4C82557C" w:rsidR="00C94B71">
        <w:rPr>
          <w:b w:val="1"/>
          <w:bCs w:val="1"/>
        </w:rPr>
        <w:t>es, absolutely</w:t>
      </w:r>
      <w:r w:rsidRPr="4C82557C" w:rsidR="00C94B71">
        <w:rPr>
          <w:b w:val="1"/>
          <w:bCs w:val="1"/>
        </w:rPr>
        <w:t xml:space="preserve">.  </w:t>
      </w:r>
      <w:r w:rsidRPr="4C82557C" w:rsidR="00C94B71">
        <w:rPr>
          <w:b w:val="1"/>
          <w:bCs w:val="1"/>
        </w:rPr>
        <w:t xml:space="preserve">In our case, with our condition that </w:t>
      </w:r>
      <w:r w:rsidRPr="4C82557C" w:rsidR="00C94B71">
        <w:rPr>
          <w:b w:val="1"/>
          <w:bCs w:val="1"/>
        </w:rPr>
        <w:t>we’re</w:t>
      </w:r>
      <w:r w:rsidRPr="4C82557C" w:rsidR="00C94B71">
        <w:rPr>
          <w:b w:val="1"/>
          <w:bCs w:val="1"/>
        </w:rPr>
        <w:t xml:space="preserve"> advocating for our son, </w:t>
      </w:r>
      <w:r w:rsidRPr="4C82557C" w:rsidR="00C94B71">
        <w:rPr>
          <w:b w:val="1"/>
          <w:bCs w:val="1"/>
        </w:rPr>
        <w:t>we’ve</w:t>
      </w:r>
      <w:r w:rsidRPr="4C82557C" w:rsidR="00C94B71">
        <w:rPr>
          <w:b w:val="1"/>
          <w:bCs w:val="1"/>
        </w:rPr>
        <w:t xml:space="preserve"> been working with a researcher</w:t>
      </w:r>
      <w:r w:rsidRPr="4C82557C" w:rsidR="00C94B71">
        <w:rPr>
          <w:b w:val="1"/>
          <w:bCs w:val="1"/>
        </w:rPr>
        <w:t xml:space="preserve">.  </w:t>
      </w:r>
      <w:r w:rsidRPr="4C82557C" w:rsidR="00C94B71">
        <w:rPr>
          <w:b w:val="1"/>
          <w:bCs w:val="1"/>
        </w:rPr>
        <w:t xml:space="preserve">And </w:t>
      </w:r>
      <w:r w:rsidRPr="4C82557C" w:rsidR="00C94B71">
        <w:rPr>
          <w:b w:val="1"/>
          <w:bCs w:val="1"/>
        </w:rPr>
        <w:t>it’s</w:t>
      </w:r>
      <w:r w:rsidRPr="4C82557C" w:rsidR="00C94B71">
        <w:rPr>
          <w:b w:val="1"/>
          <w:bCs w:val="1"/>
        </w:rPr>
        <w:t xml:space="preserve"> </w:t>
      </w:r>
      <w:r w:rsidRPr="4C82557C" w:rsidR="00C94B71">
        <w:rPr>
          <w:b w:val="1"/>
          <w:bCs w:val="1"/>
        </w:rPr>
        <w:t>almost on</w:t>
      </w:r>
      <w:r w:rsidRPr="4C82557C" w:rsidR="00C94B71">
        <w:rPr>
          <w:b w:val="1"/>
          <w:bCs w:val="1"/>
        </w:rPr>
        <w:t xml:space="preserve"> us as well just to </w:t>
      </w:r>
      <w:r w:rsidRPr="4C82557C" w:rsidR="00C94B71">
        <w:rPr>
          <w:b w:val="1"/>
          <w:bCs w:val="1"/>
        </w:rPr>
        <w:t>kind of share</w:t>
      </w:r>
      <w:r w:rsidRPr="4C82557C" w:rsidR="00C94B71">
        <w:rPr>
          <w:b w:val="1"/>
          <w:bCs w:val="1"/>
        </w:rPr>
        <w:t xml:space="preserve"> our story with </w:t>
      </w:r>
      <w:r w:rsidRPr="4C82557C" w:rsidR="00C94B71">
        <w:rPr>
          <w:b w:val="1"/>
          <w:bCs w:val="1"/>
        </w:rPr>
        <w:t>them, and</w:t>
      </w:r>
      <w:r w:rsidRPr="4C82557C" w:rsidR="00C94B71">
        <w:rPr>
          <w:b w:val="1"/>
          <w:bCs w:val="1"/>
        </w:rPr>
        <w:t xml:space="preserve"> making them feel more </w:t>
      </w:r>
      <w:r w:rsidRPr="4C82557C" w:rsidR="002212EE">
        <w:rPr>
          <w:b w:val="1"/>
          <w:bCs w:val="1"/>
        </w:rPr>
        <w:t>comfortable</w:t>
      </w:r>
      <w:r w:rsidRPr="4C82557C" w:rsidR="00C94B71">
        <w:rPr>
          <w:b w:val="1"/>
          <w:bCs w:val="1"/>
        </w:rPr>
        <w:t xml:space="preserve"> to ask us questions and be </w:t>
      </w:r>
      <w:r w:rsidRPr="4C82557C" w:rsidR="00C94B71">
        <w:rPr>
          <w:b w:val="1"/>
          <w:bCs w:val="1"/>
        </w:rPr>
        <w:t>very open</w:t>
      </w:r>
      <w:r w:rsidRPr="4C82557C" w:rsidR="00C94B71">
        <w:rPr>
          <w:b w:val="1"/>
          <w:bCs w:val="1"/>
        </w:rPr>
        <w:t xml:space="preserve"> and transparent about the more we can share, the more that can hopefully </w:t>
      </w:r>
      <w:r w:rsidRPr="4C82557C" w:rsidR="00C94B71">
        <w:rPr>
          <w:b w:val="1"/>
          <w:bCs w:val="1"/>
        </w:rPr>
        <w:t>benefit</w:t>
      </w:r>
      <w:r w:rsidRPr="4C82557C" w:rsidR="00C94B71">
        <w:rPr>
          <w:b w:val="1"/>
          <w:bCs w:val="1"/>
        </w:rPr>
        <w:t xml:space="preserve"> their research moving forward</w:t>
      </w:r>
      <w:r w:rsidRPr="4C82557C" w:rsidR="00C94B71">
        <w:rPr>
          <w:b w:val="1"/>
          <w:bCs w:val="1"/>
        </w:rPr>
        <w:t xml:space="preserve">.  </w:t>
      </w:r>
      <w:r w:rsidRPr="4C82557C" w:rsidR="00C94B71">
        <w:rPr>
          <w:b w:val="1"/>
          <w:bCs w:val="1"/>
        </w:rPr>
        <w:t>It’s</w:t>
      </w:r>
      <w:r w:rsidRPr="4C82557C" w:rsidR="00C94B71">
        <w:rPr>
          <w:b w:val="1"/>
          <w:bCs w:val="1"/>
        </w:rPr>
        <w:t xml:space="preserve"> very much a two-way thing as well, but I like what you said there about having the confidence just to </w:t>
      </w:r>
      <w:r w:rsidRPr="4C82557C" w:rsidR="00C94B71">
        <w:rPr>
          <w:b w:val="1"/>
          <w:bCs w:val="1"/>
        </w:rPr>
        <w:t>kind of reach</w:t>
      </w:r>
      <w:r w:rsidRPr="4C82557C" w:rsidR="00C94B71">
        <w:rPr>
          <w:b w:val="1"/>
          <w:bCs w:val="1"/>
        </w:rPr>
        <w:t xml:space="preserve"> out and start those </w:t>
      </w:r>
      <w:r w:rsidRPr="4C82557C" w:rsidR="00C94B71">
        <w:rPr>
          <w:b w:val="1"/>
          <w:bCs w:val="1"/>
        </w:rPr>
        <w:t>conversations, and</w:t>
      </w:r>
      <w:r w:rsidRPr="4C82557C" w:rsidR="00C94B71">
        <w:rPr>
          <w:b w:val="1"/>
          <w:bCs w:val="1"/>
        </w:rPr>
        <w:t xml:space="preserve"> have that starting point.</w:t>
      </w:r>
    </w:p>
    <w:p w:rsidRPr="00C86129" w:rsidR="00C94B71" w:rsidP="4C82557C" w:rsidRDefault="00C94B71" w14:paraId="4F52DA59" w14:textId="639DDE34">
      <w:pPr>
        <w:pStyle w:val="Normal"/>
        <w:ind w:firstLine="0"/>
        <w:rPr>
          <w:b w:val="1"/>
          <w:bCs w:val="1"/>
        </w:rPr>
      </w:pPr>
      <w:r w:rsidRPr="4C82557C" w:rsidR="00C94B71">
        <w:rPr>
          <w:b w:val="1"/>
          <w:bCs w:val="1"/>
        </w:rPr>
        <w:t xml:space="preserve">Next topic, </w:t>
      </w:r>
      <w:r w:rsidRPr="4C82557C" w:rsidR="00C94B71">
        <w:rPr>
          <w:b w:val="1"/>
          <w:bCs w:val="1"/>
        </w:rPr>
        <w:t xml:space="preserve">we’re</w:t>
      </w:r>
      <w:r w:rsidRPr="4C82557C" w:rsidR="00C94B71">
        <w:rPr>
          <w:b w:val="1"/>
          <w:bCs w:val="1"/>
        </w:rPr>
        <w:t xml:space="preserve"> going to look at some of the </w:t>
      </w:r>
      <w:r w:rsidRPr="4C82557C" w:rsidR="00D05B59">
        <w:rPr>
          <w:b w:val="1"/>
          <w:bCs w:val="1"/>
        </w:rPr>
        <w:t>innovations</w:t>
      </w:r>
      <w:r w:rsidRPr="4C82557C" w:rsidR="00C94B71">
        <w:rPr>
          <w:b w:val="1"/>
          <w:bCs w:val="1"/>
        </w:rPr>
        <w:t xml:space="preserve"> that are on the horizon, that </w:t>
      </w:r>
      <w:r w:rsidRPr="4C82557C" w:rsidR="00C94B71">
        <w:rPr>
          <w:b w:val="1"/>
          <w:bCs w:val="1"/>
        </w:rPr>
        <w:t xml:space="preserve">we’re</w:t>
      </w:r>
      <w:r w:rsidRPr="4C82557C" w:rsidR="00C94B71">
        <w:rPr>
          <w:b w:val="1"/>
          <w:bCs w:val="1"/>
        </w:rPr>
        <w:t xml:space="preserve"> seeing in the world of genomics</w:t>
      </w:r>
      <w:r w:rsidRPr="4C82557C" w:rsidR="00C94B71">
        <w:rPr>
          <w:b w:val="1"/>
          <w:bCs w:val="1"/>
        </w:rPr>
        <w:t xml:space="preserve">.  </w:t>
      </w:r>
      <w:r w:rsidRPr="4C82557C" w:rsidR="00C94B71">
        <w:rPr>
          <w:b w:val="1"/>
          <w:bCs w:val="1"/>
        </w:rPr>
        <w:t xml:space="preserve">So, </w:t>
      </w:r>
      <w:r w:rsidRPr="4C82557C" w:rsidR="49C0B74B">
        <w:rPr>
          <w:b w:val="1"/>
          <w:bCs w:val="1"/>
        </w:rPr>
        <w:t xml:space="preserve">R</w:t>
      </w:r>
      <w:r w:rsidRPr="4C82557C" w:rsidR="00C94B71">
        <w:rPr>
          <w:b w:val="1"/>
          <w:bCs w:val="1"/>
        </w:rPr>
        <w:t xml:space="preserve">ich, do you want to take us through what are the most exciting things that </w:t>
      </w:r>
      <w:r w:rsidRPr="4C82557C" w:rsidR="00C94B71">
        <w:rPr>
          <w:b w:val="1"/>
          <w:bCs w:val="1"/>
        </w:rPr>
        <w:t xml:space="preserve">you're</w:t>
      </w:r>
      <w:r w:rsidRPr="4C82557C" w:rsidR="00C94B71">
        <w:rPr>
          <w:b w:val="1"/>
          <w:bCs w:val="1"/>
        </w:rPr>
        <w:t xml:space="preserve"> exploring at the moment</w:t>
      </w:r>
      <w:r w:rsidRPr="4C82557C" w:rsidR="00C94B71">
        <w:rPr>
          <w:b w:val="1"/>
          <w:bCs w:val="1"/>
        </w:rPr>
        <w:t xml:space="preserve">?  </w:t>
      </w:r>
      <w:r w:rsidRPr="4C82557C" w:rsidR="00C94B71">
        <w:rPr>
          <w:b w:val="1"/>
          <w:bCs w:val="1"/>
        </w:rPr>
        <w:t xml:space="preserve">I know we hear a lot about AI and the technological aspect, so why don’t you take us through some of those?</w:t>
      </w:r>
    </w:p>
    <w:p w:rsidR="00602AB6" w:rsidP="4C82557C" w:rsidRDefault="00602AB6" w14:paraId="362E501B" w14:textId="2702992C">
      <w:pPr>
        <w:pStyle w:val="Normal"/>
        <w:suppressLineNumbers w:val="0"/>
        <w:bidi w:val="0"/>
        <w:spacing w:before="0" w:beforeAutospacing="off" w:after="200" w:afterAutospacing="off" w:line="276" w:lineRule="auto"/>
        <w:ind w:left="0" w:right="0"/>
        <w:jc w:val="left"/>
      </w:pPr>
      <w:r w:rsidRPr="4C82557C" w:rsidR="4FDEA409">
        <w:rPr>
          <w:b w:val="1"/>
          <w:bCs w:val="1"/>
        </w:rPr>
        <w:t>Rich:</w:t>
      </w:r>
      <w:r w:rsidR="05D3D8EC">
        <w:rPr/>
        <w:t xml:space="preserve"> Y</w:t>
      </w:r>
      <w:r w:rsidR="00C94B71">
        <w:rPr/>
        <w:t xml:space="preserve">es, </w:t>
      </w:r>
      <w:r w:rsidR="3709801B">
        <w:rPr/>
        <w:t xml:space="preserve">so </w:t>
      </w:r>
      <w:r w:rsidR="00C94B71">
        <w:rPr/>
        <w:t>I</w:t>
      </w:r>
      <w:r w:rsidR="00C94B71">
        <w:rPr/>
        <w:t xml:space="preserve"> guess </w:t>
      </w:r>
      <w:r w:rsidR="45978403">
        <w:rPr/>
        <w:t>this</w:t>
      </w:r>
      <w:r w:rsidR="45978403">
        <w:rPr/>
        <w:t xml:space="preserve"> </w:t>
      </w:r>
      <w:r w:rsidR="00C94B71">
        <w:rPr/>
        <w:t xml:space="preserve">comes back to that question where </w:t>
      </w:r>
      <w:r w:rsidR="00C94B71">
        <w:rPr/>
        <w:t>w</w:t>
      </w:r>
      <w:r w:rsidR="00C94B71">
        <w:rPr/>
        <w:t>e’ve</w:t>
      </w:r>
      <w:r w:rsidR="00C94B71">
        <w:rPr/>
        <w:t xml:space="preserve"> </w:t>
      </w:r>
      <w:r w:rsidR="00C94B71">
        <w:rPr/>
        <w:t>been looking forward, you know, where might genomics be impactful and making a real difference to people’s lives, to helping us have a more efficient healthcare system in the future</w:t>
      </w:r>
      <w:r w:rsidR="00C94B71">
        <w:rPr/>
        <w:t>?</w:t>
      </w:r>
      <w:r w:rsidR="00602AB6">
        <w:rPr/>
        <w:t xml:space="preserve">  </w:t>
      </w:r>
      <w:r w:rsidR="00602AB6">
        <w:rPr/>
        <w:t>A</w:t>
      </w:r>
      <w:r w:rsidR="00602AB6">
        <w:rPr/>
        <w:t>nd I think part of that is about this general shift</w:t>
      </w:r>
      <w:r w:rsidR="00602AB6">
        <w:rPr/>
        <w:t>.</w:t>
      </w:r>
      <w:r w:rsidR="00602AB6">
        <w:rPr/>
        <w:t xml:space="preserve">  </w:t>
      </w:r>
      <w:r w:rsidR="00602AB6">
        <w:rPr/>
        <w:t>Y</w:t>
      </w:r>
      <w:r w:rsidR="00602AB6">
        <w:rPr/>
        <w:t xml:space="preserve">ou know, genomics technology, we just take for granted now how much </w:t>
      </w:r>
      <w:r w:rsidR="00602AB6">
        <w:rPr/>
        <w:t>i</w:t>
      </w:r>
      <w:r w:rsidR="00602AB6">
        <w:rPr/>
        <w:t>t’s</w:t>
      </w:r>
      <w:r w:rsidR="00602AB6">
        <w:rPr/>
        <w:t xml:space="preserve"> </w:t>
      </w:r>
      <w:r w:rsidR="00602AB6">
        <w:rPr/>
        <w:t xml:space="preserve">shifted, how </w:t>
      </w:r>
      <w:r w:rsidR="00602AB6">
        <w:rPr/>
        <w:t>i</w:t>
      </w:r>
      <w:r w:rsidR="00602AB6">
        <w:rPr/>
        <w:t>t’s</w:t>
      </w:r>
      <w:r w:rsidR="00602AB6">
        <w:rPr/>
        <w:t xml:space="preserve"> </w:t>
      </w:r>
      <w:r w:rsidR="00602AB6">
        <w:rPr/>
        <w:t xml:space="preserve">within the means of the healthcare system to generate </w:t>
      </w:r>
      <w:r w:rsidR="00F45106">
        <w:rPr/>
        <w:t>genomic</w:t>
      </w:r>
      <w:r w:rsidR="00602AB6">
        <w:rPr/>
        <w:t xml:space="preserve"> dat</w:t>
      </w:r>
      <w:r w:rsidR="00F45106">
        <w:rPr/>
        <w:t>a</w:t>
      </w:r>
      <w:r w:rsidR="00602AB6">
        <w:rPr/>
        <w:t>.</w:t>
      </w:r>
      <w:r w:rsidR="00602AB6">
        <w:rPr/>
        <w:t xml:space="preserve">  </w:t>
      </w:r>
      <w:r w:rsidR="00602AB6">
        <w:rPr/>
        <w:t>A</w:t>
      </w:r>
      <w:r w:rsidR="00602AB6">
        <w:rPr/>
        <w:t xml:space="preserve">nd </w:t>
      </w:r>
      <w:r w:rsidR="00602AB6">
        <w:rPr/>
        <w:t>w</w:t>
      </w:r>
      <w:r w:rsidR="00602AB6">
        <w:rPr/>
        <w:t>e’re</w:t>
      </w:r>
      <w:r w:rsidR="00602AB6">
        <w:rPr/>
        <w:t xml:space="preserve"> </w:t>
      </w:r>
      <w:r w:rsidR="00602AB6">
        <w:rPr/>
        <w:t>r</w:t>
      </w:r>
      <w:r w:rsidR="00602AB6">
        <w:rPr/>
        <w:t>eally fortunate</w:t>
      </w:r>
      <w:r w:rsidR="00602AB6">
        <w:rPr/>
        <w:t xml:space="preserve"> </w:t>
      </w:r>
      <w:r w:rsidR="00602AB6">
        <w:rPr/>
        <w:t xml:space="preserve">in this country because of the digital infrastructure that </w:t>
      </w:r>
      <w:r w:rsidR="00602AB6">
        <w:rPr/>
        <w:t>w</w:t>
      </w:r>
      <w:r w:rsidR="00602AB6">
        <w:rPr/>
        <w:t>e’ve</w:t>
      </w:r>
      <w:r w:rsidR="00602AB6">
        <w:rPr/>
        <w:t xml:space="preserve"> </w:t>
      </w:r>
      <w:r w:rsidR="00602AB6">
        <w:rPr/>
        <w:t xml:space="preserve">been able to build together with the NHS, that </w:t>
      </w:r>
      <w:r w:rsidR="00602AB6">
        <w:rPr/>
        <w:t>o</w:t>
      </w:r>
      <w:r w:rsidR="00602AB6">
        <w:rPr/>
        <w:t>pens up</w:t>
      </w:r>
      <w:r w:rsidR="00602AB6">
        <w:rPr/>
        <w:t xml:space="preserve"> </w:t>
      </w:r>
      <w:r w:rsidR="00602AB6">
        <w:rPr/>
        <w:t>a lot of these questions</w:t>
      </w:r>
      <w:r w:rsidR="00602AB6">
        <w:rPr/>
        <w:t>.</w:t>
      </w:r>
      <w:r w:rsidR="00602AB6">
        <w:rPr/>
        <w:t xml:space="preserve">  </w:t>
      </w:r>
      <w:r w:rsidR="00602AB6">
        <w:rPr/>
        <w:t>A</w:t>
      </w:r>
      <w:r w:rsidR="00602AB6">
        <w:rPr/>
        <w:t xml:space="preserve">nd </w:t>
      </w:r>
      <w:r w:rsidR="00602AB6">
        <w:rPr/>
        <w:t>i</w:t>
      </w:r>
      <w:r w:rsidR="00602AB6">
        <w:rPr/>
        <w:t>t’s</w:t>
      </w:r>
      <w:r w:rsidR="00602AB6">
        <w:rPr/>
        <w:t xml:space="preserve"> </w:t>
      </w:r>
      <w:r w:rsidR="00602AB6">
        <w:rPr/>
        <w:t xml:space="preserve">just extraordinary the time </w:t>
      </w:r>
      <w:r w:rsidR="00602AB6">
        <w:rPr/>
        <w:t>w</w:t>
      </w:r>
      <w:r w:rsidR="00602AB6">
        <w:rPr/>
        <w:t>e’re</w:t>
      </w:r>
      <w:r w:rsidR="00602AB6">
        <w:rPr/>
        <w:t xml:space="preserve"> </w:t>
      </w:r>
      <w:r w:rsidR="00602AB6">
        <w:rPr/>
        <w:t>at in genomics, so almost take those two things for granted, which we should never do</w:t>
      </w:r>
      <w:r w:rsidR="00602AB6">
        <w:rPr/>
        <w:t>.</w:t>
      </w:r>
      <w:r w:rsidR="00602AB6">
        <w:rPr/>
        <w:t xml:space="preserve">  </w:t>
      </w:r>
      <w:r w:rsidR="00602AB6">
        <w:rPr/>
        <w:t>T</w:t>
      </w:r>
      <w:r w:rsidR="00602AB6">
        <w:rPr/>
        <w:t xml:space="preserve">he change in genomic testing technology, which continues to advance, and secondly, thinking about the digital infrastructure, like </w:t>
      </w:r>
      <w:r w:rsidR="00602AB6">
        <w:rPr/>
        <w:t>t</w:t>
      </w:r>
      <w:r w:rsidR="00602AB6">
        <w:rPr/>
        <w:t>he nuts and bolts</w:t>
      </w:r>
      <w:r w:rsidR="00602AB6">
        <w:rPr/>
        <w:t xml:space="preserve"> </w:t>
      </w:r>
      <w:r w:rsidR="00602AB6">
        <w:rPr/>
        <w:t xml:space="preserve">of what </w:t>
      </w:r>
      <w:r w:rsidR="00602AB6">
        <w:rPr/>
        <w:t>w</w:t>
      </w:r>
      <w:r w:rsidR="00602AB6">
        <w:rPr/>
        <w:t>e’ve</w:t>
      </w:r>
      <w:r w:rsidR="00602AB6">
        <w:rPr/>
        <w:t xml:space="preserve"> </w:t>
      </w:r>
      <w:r w:rsidR="00602AB6">
        <w:rPr/>
        <w:t>got, and the ability to safely store and reuse and analyse some of that data at scale</w:t>
      </w:r>
      <w:r w:rsidR="00602AB6">
        <w:rPr/>
        <w:t>.</w:t>
      </w:r>
    </w:p>
    <w:p w:rsidR="00602AB6" w:rsidP="4C82557C" w:rsidRDefault="00602AB6" w14:paraId="5BE207ED" w14:textId="3DDC684D">
      <w:pPr>
        <w:pStyle w:val="Normal"/>
        <w:ind w:firstLine="0"/>
      </w:pPr>
      <w:r w:rsidR="00602AB6">
        <w:rPr/>
        <w:t xml:space="preserve">And point at two big things</w:t>
      </w:r>
      <w:r w:rsidR="00602AB6">
        <w:rPr/>
        <w:t xml:space="preserve">.  </w:t>
      </w:r>
      <w:r w:rsidR="00602AB6">
        <w:rPr/>
        <w:t xml:space="preserve">Firstly, genomics enabled </w:t>
      </w:r>
      <w:r w:rsidR="00522DC0">
        <w:rPr/>
        <w:t>therapies</w:t>
      </w:r>
      <w:r w:rsidR="00602AB6">
        <w:rPr/>
        <w:t xml:space="preserve"> are changing a lot</w:t>
      </w:r>
      <w:r w:rsidR="00602AB6">
        <w:rPr/>
        <w:t xml:space="preserve">.  </w:t>
      </w:r>
      <w:r w:rsidR="0C8985F0">
        <w:rPr/>
        <w:t xml:space="preserve">So,</w:t>
      </w:r>
      <w:r w:rsidR="00602AB6">
        <w:rPr/>
        <w:t xml:space="preserve"> our understanding, our ability to make a diagnosis, or understand </w:t>
      </w:r>
      <w:r w:rsidR="00602AB6">
        <w:rPr/>
        <w:t xml:space="preserve">what’s</w:t>
      </w:r>
      <w:r w:rsidR="00602AB6">
        <w:rPr/>
        <w:t xml:space="preserve"> different about a cancer, for example, mean that in </w:t>
      </w:r>
      <w:r w:rsidR="00602AB6">
        <w:rPr/>
        <w:t xml:space="preserve">various ways</w:t>
      </w:r>
      <w:r w:rsidR="00602AB6">
        <w:rPr/>
        <w:t xml:space="preserve"> </w:t>
      </w:r>
      <w:r w:rsidR="00602AB6">
        <w:rPr/>
        <w:t xml:space="preserve">it’s</w:t>
      </w:r>
      <w:r w:rsidR="00602AB6">
        <w:rPr/>
        <w:t xml:space="preserve"> becoming </w:t>
      </w:r>
      <w:r w:rsidR="00602AB6">
        <w:rPr/>
        <w:t xml:space="preserve">feasible</w:t>
      </w:r>
      <w:r w:rsidR="00602AB6">
        <w:rPr/>
        <w:t xml:space="preserve"> to do more tailored </w:t>
      </w:r>
      <w:r w:rsidR="00522DC0">
        <w:rPr/>
        <w:t>therapies</w:t>
      </w:r>
      <w:r w:rsidR="00602AB6">
        <w:rPr/>
        <w:t xml:space="preserve">.  </w:t>
      </w:r>
      <w:r w:rsidR="00602AB6">
        <w:rPr/>
        <w:t xml:space="preserve">Where knowing that, the genomics </w:t>
      </w:r>
      <w:r w:rsidR="00602AB6">
        <w:rPr/>
        <w:t xml:space="preserve">nitty-gritty</w:t>
      </w:r>
      <w:r w:rsidR="00602AB6">
        <w:rPr/>
        <w:t xml:space="preserve"> of that condition, helps you tailor that, or create sometimes even a bespoke personalised, truly for that one individual, therapy</w:t>
      </w:r>
      <w:r w:rsidR="00602AB6">
        <w:rPr/>
        <w:t xml:space="preserve">.  </w:t>
      </w:r>
      <w:r w:rsidR="00602AB6">
        <w:rPr/>
        <w:t xml:space="preserve">And in rare conditions we see that with the so-called </w:t>
      </w:r>
      <w:r w:rsidR="00522DC0">
        <w:rPr/>
        <w:t>N</w:t>
      </w:r>
      <w:r w:rsidR="00602AB6">
        <w:rPr/>
        <w:t xml:space="preserve">=1 therapies, but also with gene therapies and so forth</w:t>
      </w:r>
      <w:r w:rsidR="00602AB6">
        <w:rPr/>
        <w:t xml:space="preserve">.  </w:t>
      </w:r>
      <w:r w:rsidR="00602AB6">
        <w:rPr/>
        <w:t xml:space="preserve">And in cancer we see that with the cancer vaccines, for example</w:t>
      </w:r>
      <w:r w:rsidR="00602AB6">
        <w:rPr/>
        <w:t xml:space="preserve">.  </w:t>
      </w:r>
      <w:r w:rsidR="00602AB6">
        <w:rPr/>
        <w:t xml:space="preserve">So </w:t>
      </w:r>
      <w:r w:rsidR="00602AB6">
        <w:rPr/>
        <w:t xml:space="preserve">that’s</w:t>
      </w:r>
      <w:r w:rsidR="00602AB6">
        <w:rPr/>
        <w:t xml:space="preserve"> an enormous area of change, and one of our responsibilities is to support that sort of research, to help </w:t>
      </w:r>
      <w:r w:rsidR="00602AB6">
        <w:rPr/>
        <w:t xml:space="preserve">identify</w:t>
      </w:r>
      <w:r w:rsidR="00602AB6">
        <w:rPr/>
        <w:t xml:space="preserve"> people who might be </w:t>
      </w:r>
      <w:r w:rsidR="00DD547C">
        <w:rPr/>
        <w:t>eligible</w:t>
      </w:r>
      <w:r w:rsidR="00602AB6">
        <w:rPr/>
        <w:t xml:space="preserve"> for trials or treatments</w:t>
      </w:r>
      <w:r w:rsidR="00602AB6">
        <w:rPr/>
        <w:t xml:space="preserve">.  </w:t>
      </w:r>
      <w:r w:rsidR="00602AB6">
        <w:rPr/>
        <w:t xml:space="preserve">But </w:t>
      </w:r>
      <w:r w:rsidR="00602AB6">
        <w:rPr/>
        <w:t xml:space="preserve">it’s</w:t>
      </w:r>
      <w:r w:rsidR="00602AB6">
        <w:rPr/>
        <w:t xml:space="preserve"> also to work with the ecosystem to think about how we can help </w:t>
      </w:r>
      <w:r w:rsidR="00D20B81">
        <w:rPr/>
        <w:t xml:space="preserve">support the generation of evidence that means that those </w:t>
      </w:r>
      <w:r w:rsidR="00DD547C">
        <w:rPr/>
        <w:t>therapies</w:t>
      </w:r>
      <w:r w:rsidR="00D20B81">
        <w:rPr/>
        <w:t xml:space="preserve"> can be affordable and so forth, on a </w:t>
      </w:r>
      <w:r w:rsidR="00DD547C">
        <w:rPr/>
        <w:t>scalable</w:t>
      </w:r>
      <w:r w:rsidR="00D20B81">
        <w:rPr/>
        <w:t xml:space="preserve"> basis</w:t>
      </w:r>
      <w:r w:rsidR="00D20B81">
        <w:rPr/>
        <w:t xml:space="preserve">.  </w:t>
      </w:r>
      <w:r w:rsidR="00D20B81">
        <w:rPr/>
        <w:t xml:space="preserve">So </w:t>
      </w:r>
      <w:r w:rsidR="00D20B81">
        <w:rPr/>
        <w:t xml:space="preserve">that’s</w:t>
      </w:r>
      <w:r w:rsidR="00D20B81">
        <w:rPr/>
        <w:t xml:space="preserve"> one really </w:t>
      </w:r>
      <w:r w:rsidR="00D20B81">
        <w:rPr/>
        <w:t xml:space="preserve">big area</w:t>
      </w:r>
      <w:r w:rsidR="00D20B81">
        <w:rPr/>
        <w:t xml:space="preserve"> of excitement</w:t>
      </w:r>
      <w:r w:rsidR="00D20B81">
        <w:rPr/>
        <w:t xml:space="preserve">.  </w:t>
      </w:r>
      <w:r w:rsidR="00D20B81">
        <w:rPr/>
        <w:t xml:space="preserve">And we see our </w:t>
      </w:r>
      <w:r w:rsidR="0050018E">
        <w:rPr/>
        <w:t>R</w:t>
      </w:r>
      <w:r w:rsidR="00D20B81">
        <w:rPr/>
        <w:t xml:space="preserve">are </w:t>
      </w:r>
      <w:r w:rsidR="00DD547C">
        <w:rPr/>
        <w:t>Therapies</w:t>
      </w:r>
      <w:r w:rsidR="00D20B81">
        <w:rPr/>
        <w:t xml:space="preserve"> </w:t>
      </w:r>
      <w:r w:rsidR="0050018E">
        <w:rPr/>
        <w:t>L</w:t>
      </w:r>
      <w:r w:rsidR="00D20B81">
        <w:rPr/>
        <w:t>aunch</w:t>
      </w:r>
      <w:r w:rsidR="0050018E">
        <w:rPr/>
        <w:t xml:space="preserve"> Pad being part of that, the National Cancer Vaccine Launch Pad, being part of that</w:t>
      </w:r>
      <w:r w:rsidR="0050018E">
        <w:rPr/>
        <w:t xml:space="preserve">.  </w:t>
      </w:r>
      <w:r w:rsidR="0050018E">
        <w:rPr/>
        <w:t xml:space="preserve">So that’s thing one.</w:t>
      </w:r>
    </w:p>
    <w:p w:rsidR="00FA2E2D" w:rsidP="4C82557C" w:rsidRDefault="0050018E" w14:paraId="14D18468" w14:textId="4275F54A">
      <w:pPr>
        <w:pStyle w:val="Normal"/>
      </w:pPr>
      <w:r w:rsidR="0050018E">
        <w:rPr/>
        <w:t>Thing two</w:t>
      </w:r>
      <w:r w:rsidR="00FA2E2D">
        <w:rPr/>
        <w:t xml:space="preserve"> is AI and machine learning, and I think sat on alongside the sort of broader picture of saying, </w:t>
      </w:r>
      <w:r w:rsidR="00FA2E2D">
        <w:rPr/>
        <w:t xml:space="preserve">there’s</w:t>
      </w:r>
      <w:r w:rsidR="00FA2E2D">
        <w:rPr/>
        <w:t xml:space="preserve"> a lot left to learn, there’s enormous potential in genomics in terms of playing a role in many different situations, not just in rare conditions, in cancer</w:t>
      </w:r>
      <w:r w:rsidR="00FA2E2D">
        <w:rPr/>
        <w:t xml:space="preserve">.  </w:t>
      </w:r>
      <w:r w:rsidR="00FA2E2D">
        <w:rPr/>
        <w:t xml:space="preserve">And we know doing that well, but also scaling it, making it </w:t>
      </w:r>
      <w:r w:rsidR="00FA2E2D">
        <w:rPr/>
        <w:t xml:space="preserve">really efficient</w:t>
      </w:r>
      <w:r w:rsidR="00FA2E2D">
        <w:rPr/>
        <w:t xml:space="preserve">, so that we can do that in a context of a </w:t>
      </w:r>
      <w:r w:rsidR="00FA2E2D">
        <w:rPr/>
        <w:t xml:space="preserve">really busy</w:t>
      </w:r>
      <w:r w:rsidR="00FA2E2D">
        <w:rPr/>
        <w:t xml:space="preserve"> health service, one of the answers is making sure that </w:t>
      </w:r>
      <w:r w:rsidR="00D05B59">
        <w:rPr/>
        <w:t>we’re</w:t>
      </w:r>
      <w:r w:rsidR="00FA2E2D">
        <w:rPr/>
        <w:t xml:space="preserve"> </w:t>
      </w:r>
      <w:r w:rsidR="00FA2E2D">
        <w:rPr/>
        <w:t xml:space="preserve">leveraging</w:t>
      </w:r>
      <w:r w:rsidR="00FA2E2D">
        <w:rPr/>
        <w:t xml:space="preserve"> everything we can about the potential of AI</w:t>
      </w:r>
      <w:r w:rsidR="00FA2E2D">
        <w:rPr/>
        <w:t xml:space="preserve">.  </w:t>
      </w:r>
      <w:r w:rsidR="00FA2E2D">
        <w:rPr/>
        <w:t xml:space="preserve">And </w:t>
      </w:r>
      <w:r w:rsidR="00FA2E2D">
        <w:rPr/>
        <w:t xml:space="preserve">there’s</w:t>
      </w:r>
      <w:r w:rsidR="00FA2E2D">
        <w:rPr/>
        <w:t xml:space="preserve"> lots of </w:t>
      </w:r>
      <w:r w:rsidR="00FA2E2D">
        <w:rPr/>
        <w:t xml:space="preserve">different ways</w:t>
      </w:r>
      <w:r w:rsidR="00FA2E2D">
        <w:rPr/>
        <w:t xml:space="preserve"> in which that can be supportive, I </w:t>
      </w:r>
      <w:r w:rsidR="00FA2E2D">
        <w:rPr/>
        <w:t xml:space="preserve">won't</w:t>
      </w:r>
      <w:r w:rsidR="00FA2E2D">
        <w:rPr/>
        <w:t xml:space="preserve"> list lots of them</w:t>
      </w:r>
      <w:r w:rsidR="00FA2E2D">
        <w:rPr/>
        <w:t xml:space="preserve">.  </w:t>
      </w:r>
      <w:r w:rsidR="00FA2E2D">
        <w:rPr/>
        <w:t xml:space="preserve">But one of the things that </w:t>
      </w:r>
      <w:r w:rsidR="00FA2E2D">
        <w:rPr/>
        <w:t xml:space="preserve">we’re</w:t>
      </w:r>
      <w:r w:rsidR="00FA2E2D">
        <w:rPr/>
        <w:t xml:space="preserve"> doing at Genomics England and working with the NHS is thinking about the most promising areas</w:t>
      </w:r>
      <w:r w:rsidR="00FA2E2D">
        <w:rPr/>
        <w:t xml:space="preserve">.  </w:t>
      </w:r>
      <w:r w:rsidR="00FA2E2D">
        <w:rPr/>
        <w:t xml:space="preserve">And some of those are </w:t>
      </w:r>
      <w:r w:rsidR="00FA2E2D">
        <w:rPr/>
        <w:t xml:space="preserve">quite</w:t>
      </w:r>
      <w:r w:rsidR="00FA2E2D">
        <w:rPr/>
        <w:t xml:space="preserve">, like, down and dirty, if you like, so sort of saying, which jobs are there that we can use AI, if you like, as a co-pilot, alongside experienced scientists, to speed up their work</w:t>
      </w:r>
      <w:r w:rsidR="00FA2E2D">
        <w:rPr/>
        <w:t xml:space="preserve">?</w:t>
      </w:r>
    </w:p>
    <w:p w:rsidR="009F54B6" w:rsidP="4C82557C" w:rsidRDefault="009F54B6" w14:paraId="0B52F537" w14:textId="2A9F3B66">
      <w:pPr>
        <w:pStyle w:val="Normal"/>
      </w:pPr>
      <w:r w:rsidR="00FA2E2D">
        <w:rPr/>
        <w:t xml:space="preserve">And </w:t>
      </w:r>
      <w:r w:rsidR="00FA2E2D">
        <w:rPr/>
        <w:t>we’re</w:t>
      </w:r>
      <w:r w:rsidR="00FA2E2D">
        <w:rPr/>
        <w:t xml:space="preserve"> really excited about the role we can play in a few ways actually</w:t>
      </w:r>
      <w:r w:rsidR="00FA2E2D">
        <w:rPr/>
        <w:t xml:space="preserve">.  </w:t>
      </w:r>
      <w:r w:rsidR="00FA2E2D">
        <w:rPr/>
        <w:t>So</w:t>
      </w:r>
      <w:r w:rsidR="00FA2E2D">
        <w:rPr/>
        <w:t xml:space="preserve"> the first one, back to that sort of data and evidence engine point, is helping organisations who have a tool, help </w:t>
      </w:r>
      <w:r w:rsidR="00FA2E2D">
        <w:rPr/>
        <w:t>validate</w:t>
      </w:r>
      <w:r w:rsidR="00FA2E2D">
        <w:rPr/>
        <w:t xml:space="preserve"> it for use in the NHS, and say, “Does it perform to this standard</w:t>
      </w:r>
      <w:r w:rsidR="00FA2E2D">
        <w:rPr/>
        <w:t xml:space="preserve">?  </w:t>
      </w:r>
      <w:r w:rsidR="00FA2E2D">
        <w:rPr/>
        <w:t>What do we want to say about how it performs from an equity point of view</w:t>
      </w:r>
      <w:r w:rsidR="00FA2E2D">
        <w:rPr/>
        <w:t xml:space="preserve">?  </w:t>
      </w:r>
      <w:r w:rsidR="00FA2E2D">
        <w:rPr/>
        <w:t xml:space="preserve">And from a clinical safety point of view?” </w:t>
      </w:r>
      <w:r w:rsidR="00FA2E2D">
        <w:rPr/>
        <w:t xml:space="preserve">etc.  </w:t>
      </w:r>
      <w:r w:rsidR="00FA2E2D">
        <w:rPr/>
        <w:t xml:space="preserve">And making that leap from stuff that makes a Nature paper to stuff that lands in clinic is </w:t>
      </w:r>
      <w:r w:rsidR="002212EE">
        <w:rPr/>
        <w:t>surprisingly</w:t>
      </w:r>
      <w:r w:rsidR="00FA2E2D">
        <w:rPr/>
        <w:t xml:space="preserve"> challenging, and </w:t>
      </w:r>
      <w:r w:rsidR="00FA2E2D">
        <w:rPr/>
        <w:t>that’s</w:t>
      </w:r>
      <w:r w:rsidR="00FA2E2D">
        <w:rPr/>
        <w:t xml:space="preserve"> one of our roles</w:t>
      </w:r>
      <w:r w:rsidR="00FA2E2D">
        <w:rPr/>
        <w:t xml:space="preserve">.  </w:t>
      </w:r>
      <w:r w:rsidR="00FA2E2D">
        <w:rPr/>
        <w:t>And we really enjoyed working with various companies and academics over the last few years on that</w:t>
      </w:r>
      <w:r w:rsidR="0057605F">
        <w:rPr/>
        <w:t xml:space="preserve">.  </w:t>
      </w:r>
      <w:r w:rsidR="0057605F">
        <w:rPr/>
        <w:t>W</w:t>
      </w:r>
      <w:r w:rsidR="00FA2E2D">
        <w:rPr/>
        <w:t xml:space="preserve">e </w:t>
      </w:r>
      <w:r w:rsidR="00FA2E2D">
        <w:rPr/>
        <w:t>did some work recently with Google DeepMind, on</w:t>
      </w:r>
      <w:r w:rsidR="002C1E6D">
        <w:rPr/>
        <w:t xml:space="preserve"> their </w:t>
      </w:r>
      <w:r w:rsidR="002C1E6D">
        <w:rPr/>
        <w:t>AlphaMissense</w:t>
      </w:r>
      <w:r w:rsidR="002C1E6D">
        <w:rPr/>
        <w:t xml:space="preserve"> tool,</w:t>
      </w:r>
      <w:r w:rsidR="00FA2E2D">
        <w:rPr/>
        <w:t xml:space="preserve"> thinking about how we can </w:t>
      </w:r>
      <w:r w:rsidR="0057605F">
        <w:rPr/>
        <w:t xml:space="preserve">think about that role that might play, for example, in speeding up the </w:t>
      </w:r>
      <w:r w:rsidR="00DD547C">
        <w:rPr/>
        <w:t>interpretation</w:t>
      </w:r>
      <w:r w:rsidR="0057605F">
        <w:rPr/>
        <w:t xml:space="preserve"> of rare variants that might cause rare conditions</w:t>
      </w:r>
      <w:r w:rsidR="0057605F">
        <w:rPr/>
        <w:t>.</w:t>
      </w:r>
      <w:r w:rsidR="009F54B6">
        <w:rPr/>
        <w:t xml:space="preserve">  </w:t>
      </w:r>
      <w:r w:rsidR="009F54B6">
        <w:rPr/>
        <w:t xml:space="preserve">And there’s enormous potential in all sorts of </w:t>
      </w:r>
      <w:r w:rsidR="009F54B6">
        <w:rPr/>
        <w:t>different parts</w:t>
      </w:r>
      <w:r w:rsidR="009F54B6">
        <w:rPr/>
        <w:t xml:space="preserve"> of the </w:t>
      </w:r>
      <w:r w:rsidR="526F8351">
        <w:rPr/>
        <w:t xml:space="preserve">sort of </w:t>
      </w:r>
      <w:r w:rsidR="009F54B6">
        <w:rPr/>
        <w:t>end to end of genomics playing a role in healthcare.</w:t>
      </w:r>
    </w:p>
    <w:p w:rsidR="009A2153" w:rsidP="4C82557C" w:rsidRDefault="009A2153" w14:paraId="76AC76F1" w14:textId="521716FB">
      <w:pPr>
        <w:pStyle w:val="Normal"/>
      </w:pPr>
      <w:r w:rsidR="009F54B6">
        <w:rPr/>
        <w:t xml:space="preserve">And then </w:t>
      </w:r>
      <w:r w:rsidR="009F54B6">
        <w:rPr/>
        <w:t>I’d</w:t>
      </w:r>
      <w:r w:rsidR="009F54B6">
        <w:rPr/>
        <w:t xml:space="preserve"> also say one of the </w:t>
      </w:r>
      <w:r w:rsidR="009F54B6">
        <w:rPr/>
        <w:t>really important</w:t>
      </w:r>
      <w:r w:rsidR="009F54B6">
        <w:rPr/>
        <w:t xml:space="preserve"> things is because genomics in many ways just needs to be part of healthcare and not be treated differently, we also need to recognise where there are </w:t>
      </w:r>
      <w:r w:rsidR="009F54B6">
        <w:rPr/>
        <w:t>questions</w:t>
      </w:r>
      <w:r w:rsidR="009F54B6">
        <w:rPr/>
        <w:t xml:space="preserve"> we need to work through </w:t>
      </w:r>
      <w:r w:rsidR="009F54B6">
        <w:rPr/>
        <w:t>really thoroughly</w:t>
      </w:r>
      <w:r w:rsidR="009F54B6">
        <w:rPr/>
        <w:t xml:space="preserve"> that are a bit more bespoke</w:t>
      </w:r>
      <w:r w:rsidR="009F54B6">
        <w:rPr/>
        <w:t xml:space="preserve">.  </w:t>
      </w:r>
      <w:r w:rsidR="009F54B6">
        <w:rPr/>
        <w:t xml:space="preserve">And one of the things that </w:t>
      </w:r>
      <w:r w:rsidR="009F54B6">
        <w:rPr/>
        <w:t>we</w:t>
      </w:r>
      <w:r w:rsidR="00865CED">
        <w:rPr/>
        <w:t>’re</w:t>
      </w:r>
      <w:r w:rsidR="00865CED">
        <w:rPr/>
        <w:t xml:space="preserve"> really committed to doing, as we look to the future, is making sure that we can support on some of those questions that we really need to be clear on</w:t>
      </w:r>
      <w:r w:rsidR="00865CED">
        <w:rPr/>
        <w:t xml:space="preserve">.  </w:t>
      </w:r>
      <w:r w:rsidR="00865CED">
        <w:rPr/>
        <w:t>I’ll</w:t>
      </w:r>
      <w:r w:rsidR="00865CED">
        <w:rPr/>
        <w:t xml:space="preserve"> go back to that </w:t>
      </w:r>
      <w:r w:rsidR="002212EE">
        <w:rPr/>
        <w:t>point</w:t>
      </w:r>
      <w:r w:rsidR="00865CED">
        <w:rPr/>
        <w:t xml:space="preserve"> on, what do we mean about making sure we understand how a tool is working, and whether </w:t>
      </w:r>
      <w:r w:rsidR="00865CED">
        <w:rPr/>
        <w:t>it’s</w:t>
      </w:r>
      <w:r w:rsidR="36F8A13B">
        <w:rPr/>
        <w:t xml:space="preserve"> </w:t>
      </w:r>
      <w:r w:rsidR="00865CED">
        <w:rPr/>
        <w:t xml:space="preserve">producing results in </w:t>
      </w:r>
      <w:r w:rsidR="00865CED">
        <w:rPr/>
        <w:t>an equitable</w:t>
      </w:r>
      <w:r w:rsidR="00865CED">
        <w:rPr/>
        <w:t xml:space="preserve"> way for all different communities</w:t>
      </w:r>
      <w:r w:rsidR="00865CED">
        <w:rPr/>
        <w:t xml:space="preserve">?  </w:t>
      </w:r>
      <w:r w:rsidR="00865CED">
        <w:rPr/>
        <w:t>How do we understand that</w:t>
      </w:r>
      <w:r w:rsidR="00865CED">
        <w:rPr/>
        <w:t xml:space="preserve">?  </w:t>
      </w:r>
      <w:r w:rsidR="00865CED">
        <w:rPr/>
        <w:t>How do we explain what we understand about the performance of a tool</w:t>
      </w:r>
      <w:r w:rsidR="00865CED">
        <w:rPr/>
        <w:t xml:space="preserve">?  </w:t>
      </w:r>
      <w:r w:rsidR="00865CED">
        <w:rPr/>
        <w:t xml:space="preserve">How do we make sure that patient identifiable data </w:t>
      </w:r>
      <w:r w:rsidR="00865CED">
        <w:rPr/>
        <w:t>remains</w:t>
      </w:r>
      <w:r w:rsidR="00865CED">
        <w:rPr/>
        <w:t xml:space="preserve"> non-identifiable if a tool’s been built, trained on data? </w:t>
      </w:r>
      <w:r w:rsidR="53B569CA">
        <w:rPr/>
        <w:t xml:space="preserve"> </w:t>
      </w:r>
      <w:r w:rsidR="00865CED">
        <w:rPr/>
        <w:t>Working through some of those questions.</w:t>
      </w:r>
    </w:p>
    <w:p w:rsidR="00865CED" w:rsidP="4C82557C" w:rsidRDefault="00865CED" w14:paraId="2720566C" w14:textId="5650563D">
      <w:pPr>
        <w:pStyle w:val="Normal"/>
      </w:pPr>
      <w:r w:rsidR="00865CED">
        <w:rPr/>
        <w:t xml:space="preserve">But </w:t>
      </w:r>
      <w:r w:rsidR="00A950D2">
        <w:rPr/>
        <w:t>they’re</w:t>
      </w:r>
      <w:r w:rsidR="00865CED">
        <w:rPr/>
        <w:t xml:space="preserve"> </w:t>
      </w:r>
      <w:r w:rsidR="00865CED">
        <w:rPr/>
        <w:t>really important</w:t>
      </w:r>
      <w:r w:rsidR="00865CED">
        <w:rPr/>
        <w:t xml:space="preserve"> for us to do, and </w:t>
      </w:r>
      <w:r w:rsidR="00865CED">
        <w:rPr/>
        <w:t>we’re</w:t>
      </w:r>
      <w:r w:rsidR="00865CED">
        <w:rPr/>
        <w:t xml:space="preserve"> enormously excited about the potential, and </w:t>
      </w:r>
      <w:r w:rsidR="00865CED">
        <w:rPr/>
        <w:t>we’re</w:t>
      </w:r>
      <w:r w:rsidR="00865CED">
        <w:rPr/>
        <w:t xml:space="preserve"> really committed to working through in detail how we can make that path to adoption safely </w:t>
      </w:r>
      <w:r w:rsidR="40143F3C">
        <w:rPr/>
        <w:t>and</w:t>
      </w:r>
      <w:r w:rsidR="00865CED">
        <w:rPr/>
        <w:t xml:space="preserve"> in the way that everyone would expect and desire as rapid as possible</w:t>
      </w:r>
      <w:r w:rsidR="00865CED">
        <w:rPr/>
        <w:t xml:space="preserve">.  </w:t>
      </w:r>
      <w:r w:rsidR="00A950D2">
        <w:rPr/>
        <w:t>We’re</w:t>
      </w:r>
      <w:r w:rsidR="00865CED">
        <w:rPr/>
        <w:t xml:space="preserve"> just one step in that process</w:t>
      </w:r>
      <w:r w:rsidR="00865CED">
        <w:rPr/>
        <w:t xml:space="preserve">.  </w:t>
      </w:r>
      <w:r w:rsidR="00865CED">
        <w:rPr/>
        <w:t xml:space="preserve">But we really see a sort of </w:t>
      </w:r>
      <w:r w:rsidR="00865CED">
        <w:rPr/>
        <w:t>important role</w:t>
      </w:r>
      <w:r w:rsidR="00865CED">
        <w:rPr/>
        <w:t xml:space="preserve"> for helping people who are producing various tools or various use cases, helping them prove them, helping them </w:t>
      </w:r>
      <w:r w:rsidR="00865CED">
        <w:rPr/>
        <w:t>validate</w:t>
      </w:r>
      <w:r w:rsidR="00865CED">
        <w:rPr/>
        <w:t xml:space="preserve"> them, and making the system more efficient overall, but in ways that we really understand.</w:t>
      </w:r>
    </w:p>
    <w:p w:rsidR="005A7D0E" w:rsidP="4C82557C" w:rsidRDefault="005A7D0E" w14:paraId="60A76F9F" w14:textId="270388DB">
      <w:pPr>
        <w:pStyle w:val="Normal"/>
        <w:rPr>
          <w:b w:val="1"/>
          <w:bCs w:val="1"/>
        </w:rPr>
      </w:pPr>
      <w:r w:rsidRPr="4C82557C" w:rsidR="0CE1127E">
        <w:rPr>
          <w:b w:val="1"/>
          <w:bCs w:val="1"/>
        </w:rPr>
        <w:t>Adam:</w:t>
      </w:r>
      <w:r w:rsidRPr="4C82557C" w:rsidR="3A8623DC">
        <w:rPr>
          <w:b w:val="1"/>
          <w:bCs w:val="1"/>
        </w:rPr>
        <w:t xml:space="preserve"> </w:t>
      </w:r>
      <w:r w:rsidRPr="4C82557C" w:rsidR="3A8623DC">
        <w:rPr>
          <w:b w:val="1"/>
          <w:bCs w:val="1"/>
        </w:rPr>
        <w:t>T</w:t>
      </w:r>
      <w:r w:rsidRPr="4C82557C" w:rsidR="00865CED">
        <w:rPr>
          <w:b w:val="1"/>
          <w:bCs w:val="1"/>
        </w:rPr>
        <w:t>hat’s</w:t>
      </w:r>
      <w:r w:rsidRPr="4C82557C" w:rsidR="00865CED">
        <w:rPr>
          <w:b w:val="1"/>
          <w:bCs w:val="1"/>
        </w:rPr>
        <w:t xml:space="preserve"> fantastic</w:t>
      </w:r>
      <w:r w:rsidRPr="4C82557C" w:rsidR="00865CED">
        <w:rPr>
          <w:b w:val="1"/>
          <w:bCs w:val="1"/>
        </w:rPr>
        <w:t xml:space="preserve">.  </w:t>
      </w:r>
      <w:r w:rsidRPr="4C82557C" w:rsidR="00865CED">
        <w:rPr>
          <w:b w:val="1"/>
          <w:bCs w:val="1"/>
        </w:rPr>
        <w:t xml:space="preserve">Look, not that </w:t>
      </w:r>
      <w:r w:rsidRPr="4C82557C" w:rsidR="1FE69C7C">
        <w:rPr>
          <w:b w:val="1"/>
          <w:bCs w:val="1"/>
        </w:rPr>
        <w:t>I'm</w:t>
      </w:r>
      <w:r w:rsidRPr="4C82557C" w:rsidR="00865CED">
        <w:rPr>
          <w:b w:val="1"/>
          <w:bCs w:val="1"/>
        </w:rPr>
        <w:t xml:space="preserve"> biased at all, but I can tell you that the </w:t>
      </w:r>
      <w:r w:rsidRPr="4C82557C" w:rsidR="5E69AA05">
        <w:rPr>
          <w:b w:val="1"/>
          <w:bCs w:val="1"/>
        </w:rPr>
        <w:t>AlphaMissense</w:t>
      </w:r>
      <w:r w:rsidRPr="4C82557C" w:rsidR="004B0314">
        <w:rPr>
          <w:b w:val="1"/>
          <w:bCs w:val="1"/>
        </w:rPr>
        <w:t xml:space="preserve"> innovations that are being developed are shared a lot internally at </w:t>
      </w:r>
      <w:r w:rsidRPr="4C82557C" w:rsidR="7021D2F8">
        <w:rPr>
          <w:b w:val="1"/>
          <w:bCs w:val="1"/>
        </w:rPr>
        <w:t>G</w:t>
      </w:r>
      <w:r w:rsidRPr="4C82557C" w:rsidR="004B0314">
        <w:rPr>
          <w:b w:val="1"/>
          <w:bCs w:val="1"/>
        </w:rPr>
        <w:t xml:space="preserve">oogle, </w:t>
      </w:r>
      <w:r w:rsidRPr="4C82557C" w:rsidR="2B96A598">
        <w:rPr>
          <w:b w:val="1"/>
          <w:bCs w:val="1"/>
        </w:rPr>
        <w:t xml:space="preserve">it </w:t>
      </w:r>
      <w:r w:rsidRPr="4C82557C" w:rsidR="004B0314">
        <w:rPr>
          <w:b w:val="1"/>
          <w:bCs w:val="1"/>
        </w:rPr>
        <w:t>has been seen as an amazing success case</w:t>
      </w:r>
      <w:r w:rsidRPr="4C82557C" w:rsidR="004B0314">
        <w:rPr>
          <w:b w:val="1"/>
          <w:bCs w:val="1"/>
        </w:rPr>
        <w:t xml:space="preserve">.  </w:t>
      </w:r>
      <w:r w:rsidRPr="4C82557C" w:rsidR="004B0314">
        <w:rPr>
          <w:b w:val="1"/>
          <w:bCs w:val="1"/>
        </w:rPr>
        <w:t xml:space="preserve">So hopefully </w:t>
      </w:r>
      <w:r w:rsidRPr="4C82557C" w:rsidR="004B0314">
        <w:rPr>
          <w:b w:val="1"/>
          <w:bCs w:val="1"/>
        </w:rPr>
        <w:t>we’ll</w:t>
      </w:r>
      <w:r w:rsidRPr="4C82557C" w:rsidR="004B0314">
        <w:rPr>
          <w:b w:val="1"/>
          <w:bCs w:val="1"/>
        </w:rPr>
        <w:t xml:space="preserve"> see more on that moving forward</w:t>
      </w:r>
      <w:r w:rsidRPr="4C82557C" w:rsidR="004B0314">
        <w:rPr>
          <w:b w:val="1"/>
          <w:bCs w:val="1"/>
        </w:rPr>
        <w:t xml:space="preserve">.  </w:t>
      </w:r>
      <w:r w:rsidRPr="4C82557C" w:rsidR="004B0314">
        <w:rPr>
          <w:b w:val="1"/>
          <w:bCs w:val="1"/>
        </w:rPr>
        <w:t xml:space="preserve">But in the next clip, </w:t>
      </w:r>
      <w:r w:rsidRPr="4C82557C" w:rsidR="004B0314">
        <w:rPr>
          <w:b w:val="1"/>
          <w:bCs w:val="1"/>
        </w:rPr>
        <w:t>we’re</w:t>
      </w:r>
      <w:r w:rsidRPr="4C82557C" w:rsidR="004B0314">
        <w:rPr>
          <w:b w:val="1"/>
          <w:bCs w:val="1"/>
        </w:rPr>
        <w:t xml:space="preserve"> going to </w:t>
      </w:r>
      <w:r w:rsidRPr="4C82557C" w:rsidR="000D6BD0">
        <w:rPr>
          <w:b w:val="1"/>
          <w:bCs w:val="1"/>
        </w:rPr>
        <w:t>hear</w:t>
      </w:r>
      <w:r w:rsidRPr="4C82557C" w:rsidR="004B0314">
        <w:rPr>
          <w:b w:val="1"/>
          <w:bCs w:val="1"/>
        </w:rPr>
        <w:t xml:space="preserve"> from </w:t>
      </w:r>
      <w:r w:rsidRPr="4C82557C" w:rsidR="5787256E">
        <w:rPr>
          <w:b w:val="1"/>
          <w:bCs w:val="1"/>
        </w:rPr>
        <w:t>Francisco</w:t>
      </w:r>
      <w:r w:rsidRPr="4C82557C" w:rsidR="004B0314">
        <w:rPr>
          <w:b w:val="1"/>
          <w:bCs w:val="1"/>
        </w:rPr>
        <w:t xml:space="preserve">.  </w:t>
      </w:r>
      <w:r w:rsidRPr="4C82557C" w:rsidR="004B0314">
        <w:rPr>
          <w:b w:val="1"/>
          <w:bCs w:val="1"/>
        </w:rPr>
        <w:t>So</w:t>
      </w:r>
      <w:r w:rsidRPr="4C82557C" w:rsidR="004B0314">
        <w:rPr>
          <w:b w:val="1"/>
          <w:bCs w:val="1"/>
        </w:rPr>
        <w:t xml:space="preserve"> </w:t>
      </w:r>
      <w:r w:rsidRPr="4C82557C" w:rsidR="45DEA12A">
        <w:rPr>
          <w:b w:val="1"/>
          <w:bCs w:val="1"/>
        </w:rPr>
        <w:t>Francisco</w:t>
      </w:r>
      <w:r w:rsidRPr="4C82557C" w:rsidR="004B0314">
        <w:rPr>
          <w:b w:val="1"/>
          <w:bCs w:val="1"/>
        </w:rPr>
        <w:t xml:space="preserve"> is the </w:t>
      </w:r>
      <w:r w:rsidRPr="4C82557C" w:rsidR="5643F4F4">
        <w:rPr>
          <w:b w:val="1"/>
          <w:bCs w:val="1"/>
        </w:rPr>
        <w:t>D</w:t>
      </w:r>
      <w:r w:rsidRPr="4C82557C" w:rsidR="004B0314">
        <w:rPr>
          <w:b w:val="1"/>
          <w:bCs w:val="1"/>
        </w:rPr>
        <w:t xml:space="preserve">irector of </w:t>
      </w:r>
      <w:r w:rsidRPr="4C82557C" w:rsidR="318BAFA9">
        <w:rPr>
          <w:b w:val="1"/>
          <w:bCs w:val="1"/>
        </w:rPr>
        <w:t>B</w:t>
      </w:r>
      <w:r w:rsidRPr="4C82557C" w:rsidR="00960413">
        <w:rPr>
          <w:b w:val="1"/>
          <w:bCs w:val="1"/>
        </w:rPr>
        <w:t>ioinformatics</w:t>
      </w:r>
      <w:r w:rsidRPr="4C82557C" w:rsidR="005A7D0E">
        <w:rPr>
          <w:b w:val="1"/>
          <w:bCs w:val="1"/>
        </w:rPr>
        <w:t xml:space="preserve"> at </w:t>
      </w:r>
      <w:r w:rsidRPr="4C82557C" w:rsidR="491552D7">
        <w:rPr>
          <w:b w:val="1"/>
          <w:bCs w:val="1"/>
        </w:rPr>
        <w:t>G</w:t>
      </w:r>
      <w:r w:rsidRPr="4C82557C" w:rsidR="005A7D0E">
        <w:rPr>
          <w:b w:val="1"/>
          <w:bCs w:val="1"/>
        </w:rPr>
        <w:t xml:space="preserve">enomics </w:t>
      </w:r>
      <w:r w:rsidRPr="4C82557C" w:rsidR="5EB8ADF9">
        <w:rPr>
          <w:b w:val="1"/>
          <w:bCs w:val="1"/>
        </w:rPr>
        <w:t>England</w:t>
      </w:r>
      <w:r w:rsidRPr="4C82557C" w:rsidR="005A7D0E">
        <w:rPr>
          <w:b w:val="1"/>
          <w:bCs w:val="1"/>
        </w:rPr>
        <w:t xml:space="preserve">, who tells us more about the application of AI and its benefits in </w:t>
      </w:r>
      <w:r w:rsidRPr="4C82557C" w:rsidR="002D6FB3">
        <w:rPr>
          <w:b w:val="1"/>
          <w:bCs w:val="1"/>
        </w:rPr>
        <w:t>genomics</w:t>
      </w:r>
      <w:r w:rsidRPr="4C82557C" w:rsidR="005A7D0E">
        <w:rPr>
          <w:b w:val="1"/>
          <w:bCs w:val="1"/>
        </w:rPr>
        <w:t xml:space="preserve"> in healthcare.</w:t>
      </w:r>
    </w:p>
    <w:p w:rsidR="009F6378" w:rsidP="4C82557C" w:rsidRDefault="009F6378" w14:paraId="0E1287E7" w14:textId="231D9DFC">
      <w:pPr>
        <w:pStyle w:val="Normal"/>
      </w:pPr>
      <w:r w:rsidRPr="4C82557C" w:rsidR="3814A5C4">
        <w:rPr>
          <w:b w:val="1"/>
          <w:bCs w:val="1"/>
        </w:rPr>
        <w:t>Francisco</w:t>
      </w:r>
      <w:r w:rsidR="005A7D0E">
        <w:rPr/>
        <w:t>:</w:t>
      </w:r>
      <w:r w:rsidR="054C0499">
        <w:rPr/>
        <w:t xml:space="preserve"> </w:t>
      </w:r>
      <w:r w:rsidR="054C0499">
        <w:rPr/>
        <w:t>S</w:t>
      </w:r>
      <w:r w:rsidR="005A7D0E">
        <w:rPr/>
        <w:t>o</w:t>
      </w:r>
      <w:r w:rsidR="005A7D0E">
        <w:rPr/>
        <w:t xml:space="preserve"> AI is already driving the development of personalised medicine for both research and healthcare purposes</w:t>
      </w:r>
      <w:r w:rsidR="005A7D0E">
        <w:rPr/>
        <w:t xml:space="preserve">.  </w:t>
      </w:r>
      <w:r w:rsidR="005A7D0E">
        <w:rPr/>
        <w:t xml:space="preserve">Now at </w:t>
      </w:r>
      <w:r w:rsidR="4B6D71C7">
        <w:rPr/>
        <w:t>G</w:t>
      </w:r>
      <w:r w:rsidR="005A7D0E">
        <w:rPr/>
        <w:t xml:space="preserve">enomics </w:t>
      </w:r>
      <w:r w:rsidR="19884643">
        <w:rPr/>
        <w:t>E</w:t>
      </w:r>
      <w:r w:rsidR="005A7D0E">
        <w:rPr/>
        <w:t>ngland</w:t>
      </w:r>
      <w:r w:rsidR="005A7D0E">
        <w:rPr/>
        <w:t xml:space="preserve"> we are investigating the use of AI to support </w:t>
      </w:r>
      <w:r w:rsidR="005A7D0E">
        <w:rPr/>
        <w:t>a number of</w:t>
      </w:r>
      <w:r w:rsidR="005A7D0E">
        <w:rPr/>
        <w:t xml:space="preserve"> tasks, for the potential impact in both research and healthcare</w:t>
      </w:r>
      <w:r w:rsidR="005A7D0E">
        <w:rPr/>
        <w:t xml:space="preserve">.  </w:t>
      </w:r>
      <w:r w:rsidR="005A7D0E">
        <w:rPr/>
        <w:t xml:space="preserve">In the context of healthcare, we are talking about </w:t>
      </w:r>
      <w:r w:rsidR="009F6378">
        <w:rPr/>
        <w:t>AI tools that can support the prioritisation, the ranking of genomic variants</w:t>
      </w:r>
      <w:r w:rsidR="009F6378">
        <w:rPr/>
        <w:t xml:space="preserve"> </w:t>
      </w:r>
      <w:r w:rsidR="009F6378">
        <w:rPr/>
        <w:t xml:space="preserve">to allow clinicians to make more </w:t>
      </w:r>
      <w:r w:rsidR="009F6378">
        <w:rPr/>
        <w:t>accurate</w:t>
      </w:r>
      <w:r w:rsidR="009F6378">
        <w:rPr/>
        <w:t xml:space="preserve"> and faster diagnosis.</w:t>
      </w:r>
    </w:p>
    <w:p w:rsidRPr="00C86129" w:rsidR="00DD7DA2" w:rsidP="4C82557C" w:rsidRDefault="00DD7DA2" w14:paraId="381153F0" w14:textId="23AAE5A8">
      <w:pPr>
        <w:pStyle w:val="Normal"/>
        <w:rPr>
          <w:b w:val="1"/>
          <w:bCs w:val="1"/>
        </w:rPr>
      </w:pPr>
      <w:r w:rsidRPr="4C82557C" w:rsidR="0CE1127E">
        <w:rPr>
          <w:b w:val="1"/>
          <w:bCs w:val="1"/>
        </w:rPr>
        <w:t>Adam:</w:t>
      </w:r>
      <w:r w:rsidR="348DB9F8">
        <w:rPr/>
        <w:t xml:space="preserve"> </w:t>
      </w:r>
      <w:r w:rsidRPr="4C82557C" w:rsidR="348DB9F8">
        <w:rPr>
          <w:b w:val="1"/>
          <w:bCs w:val="1"/>
        </w:rPr>
        <w:t>W</w:t>
      </w:r>
      <w:r w:rsidRPr="4C82557C" w:rsidR="009F6378">
        <w:rPr>
          <w:b w:val="1"/>
          <w:bCs w:val="1"/>
        </w:rPr>
        <w:t xml:space="preserve">hile </w:t>
      </w:r>
      <w:r w:rsidRPr="4C82557C" w:rsidR="009F6378">
        <w:rPr>
          <w:b w:val="1"/>
          <w:bCs w:val="1"/>
        </w:rPr>
        <w:t>all of</w:t>
      </w:r>
      <w:r w:rsidRPr="4C82557C" w:rsidR="009F6378">
        <w:rPr>
          <w:b w:val="1"/>
          <w:bCs w:val="1"/>
        </w:rPr>
        <w:t xml:space="preserve"> these innovations sound </w:t>
      </w:r>
      <w:r w:rsidRPr="4C82557C" w:rsidR="009F6378">
        <w:rPr>
          <w:b w:val="1"/>
          <w:bCs w:val="1"/>
        </w:rPr>
        <w:t>really exciting</w:t>
      </w:r>
      <w:r w:rsidRPr="4C82557C" w:rsidR="009F6378">
        <w:rPr>
          <w:b w:val="1"/>
          <w:bCs w:val="1"/>
        </w:rPr>
        <w:t xml:space="preserve">, </w:t>
      </w:r>
      <w:r w:rsidRPr="4C82557C" w:rsidR="009F6378">
        <w:rPr>
          <w:b w:val="1"/>
          <w:bCs w:val="1"/>
        </w:rPr>
        <w:t>it’s</w:t>
      </w:r>
      <w:r w:rsidRPr="4C82557C" w:rsidR="009F6378">
        <w:rPr>
          <w:b w:val="1"/>
          <w:bCs w:val="1"/>
        </w:rPr>
        <w:t xml:space="preserve"> </w:t>
      </w:r>
      <w:r w:rsidRPr="4C82557C" w:rsidR="009F6378">
        <w:rPr>
          <w:b w:val="1"/>
          <w:bCs w:val="1"/>
        </w:rPr>
        <w:t>really important</w:t>
      </w:r>
      <w:r w:rsidRPr="4C82557C" w:rsidR="009F6378">
        <w:rPr>
          <w:b w:val="1"/>
          <w:bCs w:val="1"/>
        </w:rPr>
        <w:t xml:space="preserve"> that we just continue to bring that patient and participant community on that journey, just to ensure that they really understand the full benefits, and we talked about that on the episode today</w:t>
      </w:r>
      <w:r w:rsidRPr="4C82557C" w:rsidR="009F6378">
        <w:rPr>
          <w:b w:val="1"/>
          <w:bCs w:val="1"/>
        </w:rPr>
        <w:t xml:space="preserve">.  </w:t>
      </w:r>
      <w:r w:rsidRPr="4C82557C" w:rsidR="009F6378">
        <w:rPr>
          <w:b w:val="1"/>
          <w:bCs w:val="1"/>
        </w:rPr>
        <w:t>I know that the panel has always encouraged Genomics England team to look at its boots while shooting for the moon</w:t>
      </w:r>
      <w:r w:rsidRPr="4C82557C" w:rsidR="009F6378">
        <w:rPr>
          <w:b w:val="1"/>
          <w:bCs w:val="1"/>
        </w:rPr>
        <w:t xml:space="preserve">.  </w:t>
      </w:r>
      <w:r w:rsidRPr="4C82557C" w:rsidR="009F6378">
        <w:rPr>
          <w:b w:val="1"/>
          <w:bCs w:val="1"/>
        </w:rPr>
        <w:t xml:space="preserve">I really like that phrase, just to make sure, look, we </w:t>
      </w:r>
      <w:r w:rsidRPr="4C82557C" w:rsidR="009F6378">
        <w:rPr>
          <w:b w:val="1"/>
          <w:bCs w:val="1"/>
        </w:rPr>
        <w:t>can’t</w:t>
      </w:r>
      <w:r w:rsidRPr="4C82557C" w:rsidR="009F6378">
        <w:rPr>
          <w:b w:val="1"/>
          <w:bCs w:val="1"/>
        </w:rPr>
        <w:t xml:space="preserve"> forget where </w:t>
      </w:r>
      <w:r w:rsidRPr="4C82557C" w:rsidR="009F6378">
        <w:rPr>
          <w:b w:val="1"/>
          <w:bCs w:val="1"/>
        </w:rPr>
        <w:t>we’ve</w:t>
      </w:r>
      <w:r w:rsidRPr="4C82557C" w:rsidR="009F6378">
        <w:rPr>
          <w:b w:val="1"/>
          <w:bCs w:val="1"/>
        </w:rPr>
        <w:t xml:space="preserve"> come from to </w:t>
      </w:r>
      <w:r w:rsidRPr="4C82557C" w:rsidR="00DD7DA2">
        <w:rPr>
          <w:b w:val="1"/>
          <w:bCs w:val="1"/>
        </w:rPr>
        <w:t xml:space="preserve">make sure </w:t>
      </w:r>
      <w:r w:rsidRPr="4C82557C" w:rsidR="00DD7DA2">
        <w:rPr>
          <w:b w:val="1"/>
          <w:bCs w:val="1"/>
        </w:rPr>
        <w:t>we’re</w:t>
      </w:r>
      <w:r w:rsidRPr="4C82557C" w:rsidR="00DD7DA2">
        <w:rPr>
          <w:b w:val="1"/>
          <w:bCs w:val="1"/>
        </w:rPr>
        <w:t xml:space="preserve"> taking people on that journey</w:t>
      </w:r>
      <w:r w:rsidRPr="4C82557C" w:rsidR="2BEA2301">
        <w:rPr>
          <w:b w:val="1"/>
          <w:bCs w:val="1"/>
        </w:rPr>
        <w:t>.</w:t>
      </w:r>
    </w:p>
    <w:p w:rsidRPr="00C86129" w:rsidR="00B85E01" w:rsidP="4C82557C" w:rsidRDefault="00DD7DA2" w14:paraId="57FE8184" w14:textId="6E0EAECD">
      <w:pPr>
        <w:pStyle w:val="Normal"/>
        <w:rPr>
          <w:b w:val="1"/>
          <w:bCs w:val="1"/>
        </w:rPr>
      </w:pPr>
      <w:r w:rsidRPr="4C82557C" w:rsidR="6D22F969">
        <w:rPr>
          <w:b w:val="1"/>
          <w:bCs w:val="1"/>
        </w:rPr>
        <w:t>So,</w:t>
      </w:r>
      <w:r w:rsidRPr="4C82557C" w:rsidR="00DD7DA2">
        <w:rPr>
          <w:b w:val="1"/>
          <w:bCs w:val="1"/>
        </w:rPr>
        <w:t xml:space="preserve"> </w:t>
      </w:r>
      <w:r w:rsidRPr="4C82557C" w:rsidR="00DD7DA2">
        <w:rPr>
          <w:b w:val="1"/>
          <w:bCs w:val="1"/>
        </w:rPr>
        <w:t>we’re</w:t>
      </w:r>
      <w:r w:rsidRPr="4C82557C" w:rsidR="00DD7DA2">
        <w:rPr>
          <w:b w:val="1"/>
          <w:bCs w:val="1"/>
        </w:rPr>
        <w:t xml:space="preserve"> going to wrap up there</w:t>
      </w:r>
      <w:r w:rsidRPr="4C82557C" w:rsidR="00DD7DA2">
        <w:rPr>
          <w:b w:val="1"/>
          <w:bCs w:val="1"/>
        </w:rPr>
        <w:t xml:space="preserve">.  </w:t>
      </w:r>
      <w:r w:rsidRPr="4C82557C" w:rsidR="00DD7DA2">
        <w:rPr>
          <w:b w:val="1"/>
          <w:bCs w:val="1"/>
        </w:rPr>
        <w:t>Thank you to Rich Scott for joining me today, as we reflected on key milestones for 2024, and looked at the year ahead for both Genomics England and the wide</w:t>
      </w:r>
      <w:r w:rsidRPr="4C82557C" w:rsidR="317E99C1">
        <w:rPr>
          <w:b w:val="1"/>
          <w:bCs w:val="1"/>
        </w:rPr>
        <w:t>r</w:t>
      </w:r>
      <w:r w:rsidRPr="4C82557C" w:rsidR="00DD7DA2">
        <w:rPr>
          <w:b w:val="1"/>
          <w:bCs w:val="1"/>
        </w:rPr>
        <w:t xml:space="preserve"> genomic ecosystem</w:t>
      </w:r>
      <w:r w:rsidRPr="4C82557C" w:rsidR="00DD7DA2">
        <w:rPr>
          <w:b w:val="1"/>
          <w:bCs w:val="1"/>
        </w:rPr>
        <w:t xml:space="preserve">.  </w:t>
      </w:r>
      <w:r w:rsidRPr="4C82557C" w:rsidR="00DD7DA2">
        <w:rPr>
          <w:b w:val="1"/>
          <w:bCs w:val="1"/>
        </w:rPr>
        <w:t xml:space="preserve">If you enjoyed today’s episode, </w:t>
      </w:r>
      <w:r w:rsidRPr="4C82557C" w:rsidR="00DD7DA2">
        <w:rPr>
          <w:b w:val="1"/>
          <w:bCs w:val="1"/>
        </w:rPr>
        <w:t>we’d</w:t>
      </w:r>
      <w:r w:rsidRPr="4C82557C" w:rsidR="00DD7DA2">
        <w:rPr>
          <w:b w:val="1"/>
          <w:bCs w:val="1"/>
        </w:rPr>
        <w:t xml:space="preserve"> love your support</w:t>
      </w:r>
      <w:r w:rsidRPr="4C82557C" w:rsidR="00DD7DA2">
        <w:rPr>
          <w:b w:val="1"/>
          <w:bCs w:val="1"/>
        </w:rPr>
        <w:t xml:space="preserve">.  </w:t>
      </w:r>
      <w:r w:rsidRPr="4C82557C" w:rsidR="00DD7DA2">
        <w:rPr>
          <w:b w:val="1"/>
          <w:bCs w:val="1"/>
        </w:rPr>
        <w:t xml:space="preserve">Please like, </w:t>
      </w:r>
      <w:r w:rsidRPr="4C82557C" w:rsidR="00DD7DA2">
        <w:rPr>
          <w:b w:val="1"/>
          <w:bCs w:val="1"/>
        </w:rPr>
        <w:t>share</w:t>
      </w:r>
      <w:r w:rsidRPr="4C82557C" w:rsidR="00DD7DA2">
        <w:rPr>
          <w:b w:val="1"/>
          <w:bCs w:val="1"/>
        </w:rPr>
        <w:t xml:space="preserve"> and rate us on wherever you listen to your podcasts</w:t>
      </w:r>
      <w:r w:rsidRPr="4C82557C" w:rsidR="00DD7DA2">
        <w:rPr>
          <w:b w:val="1"/>
          <w:bCs w:val="1"/>
        </w:rPr>
        <w:t xml:space="preserve">.  </w:t>
      </w:r>
      <w:r w:rsidRPr="4C82557C" w:rsidR="00DD7DA2">
        <w:rPr>
          <w:b w:val="1"/>
          <w:bCs w:val="1"/>
        </w:rPr>
        <w:t>I’ve</w:t>
      </w:r>
      <w:r w:rsidRPr="4C82557C" w:rsidR="00DD7DA2">
        <w:rPr>
          <w:b w:val="1"/>
          <w:bCs w:val="1"/>
        </w:rPr>
        <w:t xml:space="preserve"> been your host, Adam Clatworthy, this podcast was edited by </w:t>
      </w:r>
      <w:r w:rsidRPr="4C82557C" w:rsidR="002D6FB3">
        <w:rPr>
          <w:b w:val="1"/>
          <w:bCs w:val="1"/>
        </w:rPr>
        <w:t xml:space="preserve">Bill Griffin at </w:t>
      </w:r>
      <w:r w:rsidRPr="4C82557C" w:rsidR="002D6FB3">
        <w:rPr>
          <w:b w:val="1"/>
          <w:bCs w:val="1"/>
        </w:rPr>
        <w:t>Ventoux</w:t>
      </w:r>
      <w:r w:rsidRPr="4C82557C" w:rsidR="002D6FB3">
        <w:rPr>
          <w:b w:val="1"/>
          <w:bCs w:val="1"/>
        </w:rPr>
        <w:t xml:space="preserve"> Digital and produced by Naimah </w:t>
      </w:r>
      <w:r w:rsidRPr="4C82557C" w:rsidR="002D6FB3">
        <w:rPr>
          <w:b w:val="1"/>
          <w:bCs w:val="1"/>
        </w:rPr>
        <w:t>Callachand</w:t>
      </w:r>
      <w:r w:rsidRPr="4C82557C" w:rsidR="00DD7DA2">
        <w:rPr>
          <w:b w:val="1"/>
          <w:bCs w:val="1"/>
        </w:rPr>
        <w:t xml:space="preserve">.  </w:t>
      </w:r>
      <w:r w:rsidRPr="4C82557C" w:rsidR="00DD7DA2">
        <w:rPr>
          <w:b w:val="1"/>
          <w:bCs w:val="1"/>
        </w:rPr>
        <w:t>Thank you everyone for listening.</w:t>
      </w:r>
    </w:p>
    <w:sectPr w:rsidRPr="00C86129" w:rsidR="00B85E01" w:rsidSect="00C02640">
      <w:footerReference w:type="default" r:id="rId8"/>
      <w:pgSz w:w="11906" w:h="16838"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21360" w:rsidP="002552A1" w:rsidRDefault="00421360" w14:paraId="628585CD" w14:textId="77777777">
      <w:pPr>
        <w:spacing w:after="0" w:line="240" w:lineRule="auto"/>
      </w:pPr>
      <w:r>
        <w:separator/>
      </w:r>
    </w:p>
  </w:endnote>
  <w:endnote w:type="continuationSeparator" w:id="0">
    <w:p w:rsidR="00421360" w:rsidP="002552A1" w:rsidRDefault="00421360" w14:paraId="1C5FB190"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52A1" w:rsidRDefault="00C00825" w14:paraId="10E3DFA4" w14:textId="77777777">
    <w:pPr>
      <w:pStyle w:val="Footer"/>
      <w:jc w:val="right"/>
    </w:pPr>
    <w:r>
      <w:fldChar w:fldCharType="begin"/>
    </w:r>
    <w:r>
      <w:instrText xml:space="preserve"> PAGE   \* MERGEFORMAT </w:instrText>
    </w:r>
    <w:r>
      <w:fldChar w:fldCharType="separate"/>
    </w:r>
    <w:r w:rsidR="006C177E">
      <w:rPr>
        <w:noProof/>
      </w:rPr>
      <w:t>1</w:t>
    </w:r>
    <w:r>
      <w:rPr>
        <w:noProof/>
      </w:rPr>
      <w:fldChar w:fldCharType="end"/>
    </w:r>
  </w:p>
  <w:p w:rsidR="002552A1" w:rsidRDefault="002552A1" w14:paraId="11075E5D"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21360" w:rsidP="002552A1" w:rsidRDefault="00421360" w14:paraId="04557B8E" w14:textId="77777777">
      <w:pPr>
        <w:spacing w:after="0" w:line="240" w:lineRule="auto"/>
      </w:pPr>
      <w:r>
        <w:separator/>
      </w:r>
    </w:p>
  </w:footnote>
  <w:footnote w:type="continuationSeparator" w:id="0">
    <w:p w:rsidR="00421360" w:rsidP="002552A1" w:rsidRDefault="00421360" w14:paraId="4922FEA8" w14:textId="77777777">
      <w:pPr>
        <w:spacing w:after="0" w:line="240" w:lineRule="auto"/>
      </w:pPr>
      <w:r>
        <w:continuationSeparator/>
      </w:r>
    </w:p>
  </w:footnote>
</w:footnotes>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14">
  <w:zoom w:percent="100"/>
  <w:attachedTemplate r:id="rId1"/>
  <w:trackRevisions w:val="false"/>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AD6"/>
    <w:rsid w:val="00004EEC"/>
    <w:rsid w:val="00071DB0"/>
    <w:rsid w:val="000B7817"/>
    <w:rsid w:val="000D349F"/>
    <w:rsid w:val="000D6BD0"/>
    <w:rsid w:val="0012036B"/>
    <w:rsid w:val="001326D8"/>
    <w:rsid w:val="00135FF0"/>
    <w:rsid w:val="0014260D"/>
    <w:rsid w:val="00145C79"/>
    <w:rsid w:val="0015357E"/>
    <w:rsid w:val="00170D87"/>
    <w:rsid w:val="00173F2C"/>
    <w:rsid w:val="001826DE"/>
    <w:rsid w:val="001A3850"/>
    <w:rsid w:val="001B0F38"/>
    <w:rsid w:val="001D6ED4"/>
    <w:rsid w:val="001D785C"/>
    <w:rsid w:val="001F1829"/>
    <w:rsid w:val="001F5BFE"/>
    <w:rsid w:val="00212E92"/>
    <w:rsid w:val="00213C09"/>
    <w:rsid w:val="00217CDE"/>
    <w:rsid w:val="002212EE"/>
    <w:rsid w:val="002414A1"/>
    <w:rsid w:val="00254BC5"/>
    <w:rsid w:val="002552A1"/>
    <w:rsid w:val="0026716C"/>
    <w:rsid w:val="00275EE1"/>
    <w:rsid w:val="00280706"/>
    <w:rsid w:val="00280BC2"/>
    <w:rsid w:val="00282C51"/>
    <w:rsid w:val="002A18B7"/>
    <w:rsid w:val="002B4714"/>
    <w:rsid w:val="002C1E6D"/>
    <w:rsid w:val="002D6FB3"/>
    <w:rsid w:val="002D70B2"/>
    <w:rsid w:val="002E40E1"/>
    <w:rsid w:val="00304B3B"/>
    <w:rsid w:val="00326533"/>
    <w:rsid w:val="00346A99"/>
    <w:rsid w:val="00355873"/>
    <w:rsid w:val="00364098"/>
    <w:rsid w:val="003B279A"/>
    <w:rsid w:val="00403777"/>
    <w:rsid w:val="00414F55"/>
    <w:rsid w:val="00421360"/>
    <w:rsid w:val="004570A5"/>
    <w:rsid w:val="00477D9E"/>
    <w:rsid w:val="004B0314"/>
    <w:rsid w:val="004C3742"/>
    <w:rsid w:val="004F5AD0"/>
    <w:rsid w:val="004F7C1E"/>
    <w:rsid w:val="0050018E"/>
    <w:rsid w:val="00507A3C"/>
    <w:rsid w:val="00512925"/>
    <w:rsid w:val="00514418"/>
    <w:rsid w:val="00522DC0"/>
    <w:rsid w:val="005523CA"/>
    <w:rsid w:val="0055328C"/>
    <w:rsid w:val="00556A03"/>
    <w:rsid w:val="0056071D"/>
    <w:rsid w:val="00564E26"/>
    <w:rsid w:val="00566237"/>
    <w:rsid w:val="0057605F"/>
    <w:rsid w:val="00592834"/>
    <w:rsid w:val="005A6C3B"/>
    <w:rsid w:val="005A7D0E"/>
    <w:rsid w:val="005B1644"/>
    <w:rsid w:val="005B71BB"/>
    <w:rsid w:val="005D1C3C"/>
    <w:rsid w:val="005D2279"/>
    <w:rsid w:val="005E0890"/>
    <w:rsid w:val="005E7BCC"/>
    <w:rsid w:val="005F0E3F"/>
    <w:rsid w:val="00602AB6"/>
    <w:rsid w:val="00623C2D"/>
    <w:rsid w:val="006250F9"/>
    <w:rsid w:val="00626C40"/>
    <w:rsid w:val="00636EA5"/>
    <w:rsid w:val="006B0687"/>
    <w:rsid w:val="006B2D25"/>
    <w:rsid w:val="006C0A22"/>
    <w:rsid w:val="006C177E"/>
    <w:rsid w:val="006F6399"/>
    <w:rsid w:val="00703C74"/>
    <w:rsid w:val="00724670"/>
    <w:rsid w:val="00760776"/>
    <w:rsid w:val="007612EE"/>
    <w:rsid w:val="007755D1"/>
    <w:rsid w:val="0078532C"/>
    <w:rsid w:val="007914B0"/>
    <w:rsid w:val="007C0D35"/>
    <w:rsid w:val="007C0DFD"/>
    <w:rsid w:val="007D61B9"/>
    <w:rsid w:val="007F2A50"/>
    <w:rsid w:val="00823B98"/>
    <w:rsid w:val="008262A1"/>
    <w:rsid w:val="00837B03"/>
    <w:rsid w:val="00865CED"/>
    <w:rsid w:val="00867A15"/>
    <w:rsid w:val="00886AB3"/>
    <w:rsid w:val="008A45AC"/>
    <w:rsid w:val="008C1E18"/>
    <w:rsid w:val="008E0D16"/>
    <w:rsid w:val="00900384"/>
    <w:rsid w:val="00911AD6"/>
    <w:rsid w:val="0093006E"/>
    <w:rsid w:val="00936B70"/>
    <w:rsid w:val="00960413"/>
    <w:rsid w:val="0096673E"/>
    <w:rsid w:val="0098141A"/>
    <w:rsid w:val="00982263"/>
    <w:rsid w:val="0098D942"/>
    <w:rsid w:val="009A1D9B"/>
    <w:rsid w:val="009A2153"/>
    <w:rsid w:val="009B70E9"/>
    <w:rsid w:val="009D2DB8"/>
    <w:rsid w:val="009F54B6"/>
    <w:rsid w:val="009F6378"/>
    <w:rsid w:val="00A00D56"/>
    <w:rsid w:val="00A0475A"/>
    <w:rsid w:val="00A047FB"/>
    <w:rsid w:val="00A0704B"/>
    <w:rsid w:val="00A12D32"/>
    <w:rsid w:val="00A32CDC"/>
    <w:rsid w:val="00A73DFB"/>
    <w:rsid w:val="00A8692D"/>
    <w:rsid w:val="00A90319"/>
    <w:rsid w:val="00A950D2"/>
    <w:rsid w:val="00AA5D6C"/>
    <w:rsid w:val="00AD0329"/>
    <w:rsid w:val="00B25336"/>
    <w:rsid w:val="00B26B4C"/>
    <w:rsid w:val="00B85E01"/>
    <w:rsid w:val="00B93027"/>
    <w:rsid w:val="00BA03D9"/>
    <w:rsid w:val="00BA31DC"/>
    <w:rsid w:val="00BB2C92"/>
    <w:rsid w:val="00BC4915"/>
    <w:rsid w:val="00BE6A1F"/>
    <w:rsid w:val="00BF02EC"/>
    <w:rsid w:val="00C00825"/>
    <w:rsid w:val="00C02640"/>
    <w:rsid w:val="00C06C3C"/>
    <w:rsid w:val="00C30E7F"/>
    <w:rsid w:val="00C5168C"/>
    <w:rsid w:val="00C86129"/>
    <w:rsid w:val="00C94B71"/>
    <w:rsid w:val="00CA60CD"/>
    <w:rsid w:val="00CB4C1A"/>
    <w:rsid w:val="00CC5550"/>
    <w:rsid w:val="00D05B59"/>
    <w:rsid w:val="00D11CED"/>
    <w:rsid w:val="00D13C28"/>
    <w:rsid w:val="00D20B81"/>
    <w:rsid w:val="00D53299"/>
    <w:rsid w:val="00D62BF2"/>
    <w:rsid w:val="00D716DF"/>
    <w:rsid w:val="00D80437"/>
    <w:rsid w:val="00D835E4"/>
    <w:rsid w:val="00DC3AEB"/>
    <w:rsid w:val="00DD547C"/>
    <w:rsid w:val="00DD7DA2"/>
    <w:rsid w:val="00DF2C4D"/>
    <w:rsid w:val="00DF68BD"/>
    <w:rsid w:val="00E100DA"/>
    <w:rsid w:val="00E12453"/>
    <w:rsid w:val="00E1393C"/>
    <w:rsid w:val="00E159D6"/>
    <w:rsid w:val="00E2203F"/>
    <w:rsid w:val="00E4704F"/>
    <w:rsid w:val="00E56E21"/>
    <w:rsid w:val="00E84583"/>
    <w:rsid w:val="00EB38B7"/>
    <w:rsid w:val="00EC34BD"/>
    <w:rsid w:val="00EC5300"/>
    <w:rsid w:val="00EE31EC"/>
    <w:rsid w:val="00EE6BC0"/>
    <w:rsid w:val="00EF5A28"/>
    <w:rsid w:val="00F07541"/>
    <w:rsid w:val="00F150D5"/>
    <w:rsid w:val="00F25331"/>
    <w:rsid w:val="00F4135F"/>
    <w:rsid w:val="00F45106"/>
    <w:rsid w:val="00F463D6"/>
    <w:rsid w:val="00F549F3"/>
    <w:rsid w:val="00F71C9E"/>
    <w:rsid w:val="00F71CBC"/>
    <w:rsid w:val="00F82FB8"/>
    <w:rsid w:val="00FA0841"/>
    <w:rsid w:val="00FA2E2D"/>
    <w:rsid w:val="00FC21CA"/>
    <w:rsid w:val="00FE3D80"/>
    <w:rsid w:val="00FE674F"/>
    <w:rsid w:val="00FF7C4B"/>
    <w:rsid w:val="016FFA97"/>
    <w:rsid w:val="02CC373C"/>
    <w:rsid w:val="03394E8F"/>
    <w:rsid w:val="037D179B"/>
    <w:rsid w:val="03BF6954"/>
    <w:rsid w:val="03F59C19"/>
    <w:rsid w:val="042B3D95"/>
    <w:rsid w:val="052CF8C8"/>
    <w:rsid w:val="053D2C54"/>
    <w:rsid w:val="054C0499"/>
    <w:rsid w:val="057E2B0D"/>
    <w:rsid w:val="05D3D8EC"/>
    <w:rsid w:val="06E6EABF"/>
    <w:rsid w:val="08F5E1AF"/>
    <w:rsid w:val="093D5F17"/>
    <w:rsid w:val="0B12EA13"/>
    <w:rsid w:val="0C8985F0"/>
    <w:rsid w:val="0CE1127E"/>
    <w:rsid w:val="0D76D8A5"/>
    <w:rsid w:val="0D955E94"/>
    <w:rsid w:val="0DE108A9"/>
    <w:rsid w:val="0E6ACE7B"/>
    <w:rsid w:val="0E7A264E"/>
    <w:rsid w:val="0FF2ED38"/>
    <w:rsid w:val="10414776"/>
    <w:rsid w:val="1124C679"/>
    <w:rsid w:val="122564D1"/>
    <w:rsid w:val="12345251"/>
    <w:rsid w:val="128EA977"/>
    <w:rsid w:val="1341DEF2"/>
    <w:rsid w:val="14D5B4A1"/>
    <w:rsid w:val="15384278"/>
    <w:rsid w:val="15BCD38C"/>
    <w:rsid w:val="15C7FCFB"/>
    <w:rsid w:val="1602DB00"/>
    <w:rsid w:val="16FCCF3C"/>
    <w:rsid w:val="176FEDEA"/>
    <w:rsid w:val="179254D0"/>
    <w:rsid w:val="17E04EDE"/>
    <w:rsid w:val="1803BFC5"/>
    <w:rsid w:val="18978288"/>
    <w:rsid w:val="19884643"/>
    <w:rsid w:val="19E48798"/>
    <w:rsid w:val="1AC31FA2"/>
    <w:rsid w:val="1B501168"/>
    <w:rsid w:val="1B6B50E3"/>
    <w:rsid w:val="1BB46F97"/>
    <w:rsid w:val="1C34F731"/>
    <w:rsid w:val="1C8F1C3A"/>
    <w:rsid w:val="1E19B6CE"/>
    <w:rsid w:val="1F0D8958"/>
    <w:rsid w:val="1F3FAE88"/>
    <w:rsid w:val="1F7B2770"/>
    <w:rsid w:val="1FE69C7C"/>
    <w:rsid w:val="1FF8725C"/>
    <w:rsid w:val="1FFB01F9"/>
    <w:rsid w:val="20102AC7"/>
    <w:rsid w:val="2103BCAE"/>
    <w:rsid w:val="2158738E"/>
    <w:rsid w:val="22E5A507"/>
    <w:rsid w:val="23C0013D"/>
    <w:rsid w:val="23F33FB4"/>
    <w:rsid w:val="23F802A2"/>
    <w:rsid w:val="287E9A11"/>
    <w:rsid w:val="28B2D601"/>
    <w:rsid w:val="293B2E7B"/>
    <w:rsid w:val="299C00EF"/>
    <w:rsid w:val="2A162CAC"/>
    <w:rsid w:val="2A18FDD0"/>
    <w:rsid w:val="2A945E35"/>
    <w:rsid w:val="2B17C0FB"/>
    <w:rsid w:val="2B96A598"/>
    <w:rsid w:val="2BEA2301"/>
    <w:rsid w:val="2C8D6362"/>
    <w:rsid w:val="2CBDC7C9"/>
    <w:rsid w:val="2D89F7A0"/>
    <w:rsid w:val="2DB73477"/>
    <w:rsid w:val="2E0D1CF2"/>
    <w:rsid w:val="2E2CE59D"/>
    <w:rsid w:val="2E956B1C"/>
    <w:rsid w:val="2EB2D2CB"/>
    <w:rsid w:val="2F0D22A9"/>
    <w:rsid w:val="2F4DCB27"/>
    <w:rsid w:val="3000D680"/>
    <w:rsid w:val="30F671E7"/>
    <w:rsid w:val="3121DB99"/>
    <w:rsid w:val="317E99C1"/>
    <w:rsid w:val="318BAFA9"/>
    <w:rsid w:val="32788960"/>
    <w:rsid w:val="32EB5B59"/>
    <w:rsid w:val="348DB9F8"/>
    <w:rsid w:val="354A039E"/>
    <w:rsid w:val="3613D444"/>
    <w:rsid w:val="368BCAFB"/>
    <w:rsid w:val="36F8A13B"/>
    <w:rsid w:val="3709801B"/>
    <w:rsid w:val="371309D0"/>
    <w:rsid w:val="379B3DB0"/>
    <w:rsid w:val="37D6404D"/>
    <w:rsid w:val="3814A5C4"/>
    <w:rsid w:val="3A8623DC"/>
    <w:rsid w:val="3B0EF73F"/>
    <w:rsid w:val="3D34FCDA"/>
    <w:rsid w:val="3DE4BE2F"/>
    <w:rsid w:val="3DE7029F"/>
    <w:rsid w:val="3E3347F2"/>
    <w:rsid w:val="3EEADB6E"/>
    <w:rsid w:val="3F9DCEE0"/>
    <w:rsid w:val="40143F3C"/>
    <w:rsid w:val="41465A50"/>
    <w:rsid w:val="41A38DF6"/>
    <w:rsid w:val="41BF4D1B"/>
    <w:rsid w:val="41F977A6"/>
    <w:rsid w:val="424488BC"/>
    <w:rsid w:val="42BCB842"/>
    <w:rsid w:val="449FED32"/>
    <w:rsid w:val="45978403"/>
    <w:rsid w:val="45DEA12A"/>
    <w:rsid w:val="4617A2E2"/>
    <w:rsid w:val="463B2F28"/>
    <w:rsid w:val="465F97A0"/>
    <w:rsid w:val="483EE892"/>
    <w:rsid w:val="488300F9"/>
    <w:rsid w:val="489AA2A9"/>
    <w:rsid w:val="491552D7"/>
    <w:rsid w:val="49B987E8"/>
    <w:rsid w:val="49C0B74B"/>
    <w:rsid w:val="49F4AEB3"/>
    <w:rsid w:val="4A5EA9C8"/>
    <w:rsid w:val="4A6C0D79"/>
    <w:rsid w:val="4B62B09C"/>
    <w:rsid w:val="4B6D71C7"/>
    <w:rsid w:val="4BF79953"/>
    <w:rsid w:val="4C13EB06"/>
    <w:rsid w:val="4C82557C"/>
    <w:rsid w:val="4C9EBC67"/>
    <w:rsid w:val="4CEE4146"/>
    <w:rsid w:val="4D0EB289"/>
    <w:rsid w:val="4D11B42B"/>
    <w:rsid w:val="4D829E97"/>
    <w:rsid w:val="4D82FFFA"/>
    <w:rsid w:val="4DEBA30B"/>
    <w:rsid w:val="4F226E89"/>
    <w:rsid w:val="4F95C01F"/>
    <w:rsid w:val="4FDCFA5E"/>
    <w:rsid w:val="4FDEA409"/>
    <w:rsid w:val="50057DA2"/>
    <w:rsid w:val="502DEE83"/>
    <w:rsid w:val="50796D4C"/>
    <w:rsid w:val="51B51C87"/>
    <w:rsid w:val="526F8351"/>
    <w:rsid w:val="52F3ADE7"/>
    <w:rsid w:val="530FA8F9"/>
    <w:rsid w:val="5310B1C5"/>
    <w:rsid w:val="53B569CA"/>
    <w:rsid w:val="53E341C4"/>
    <w:rsid w:val="54BCC1D2"/>
    <w:rsid w:val="5522D6A9"/>
    <w:rsid w:val="55E8F0AD"/>
    <w:rsid w:val="563CDC30"/>
    <w:rsid w:val="5643F4F4"/>
    <w:rsid w:val="5787256E"/>
    <w:rsid w:val="58A1E2CF"/>
    <w:rsid w:val="58C32F3E"/>
    <w:rsid w:val="58FCA16B"/>
    <w:rsid w:val="59B16F90"/>
    <w:rsid w:val="59D5F269"/>
    <w:rsid w:val="5A453640"/>
    <w:rsid w:val="5ABB9A7E"/>
    <w:rsid w:val="5CFDF5E8"/>
    <w:rsid w:val="5D624C22"/>
    <w:rsid w:val="5E69AA05"/>
    <w:rsid w:val="5E8EA10D"/>
    <w:rsid w:val="5EB8ADF9"/>
    <w:rsid w:val="5EC3E7E2"/>
    <w:rsid w:val="5EFE7F27"/>
    <w:rsid w:val="5F86F4A3"/>
    <w:rsid w:val="60FA53FD"/>
    <w:rsid w:val="63410506"/>
    <w:rsid w:val="63BB97AD"/>
    <w:rsid w:val="63C097CF"/>
    <w:rsid w:val="63CBC96E"/>
    <w:rsid w:val="64210634"/>
    <w:rsid w:val="64764AE9"/>
    <w:rsid w:val="6514B8EF"/>
    <w:rsid w:val="65BA4549"/>
    <w:rsid w:val="65DE31D4"/>
    <w:rsid w:val="66B8ED77"/>
    <w:rsid w:val="678FAB97"/>
    <w:rsid w:val="694C7981"/>
    <w:rsid w:val="6B8898F8"/>
    <w:rsid w:val="6BD3E011"/>
    <w:rsid w:val="6CFB4E67"/>
    <w:rsid w:val="6D22F969"/>
    <w:rsid w:val="6E358F40"/>
    <w:rsid w:val="7021D2F8"/>
    <w:rsid w:val="710B35D5"/>
    <w:rsid w:val="728411F6"/>
    <w:rsid w:val="72C209BD"/>
    <w:rsid w:val="732AFA04"/>
    <w:rsid w:val="73A63EF4"/>
    <w:rsid w:val="74D8055C"/>
    <w:rsid w:val="74E7E70A"/>
    <w:rsid w:val="754821E9"/>
    <w:rsid w:val="7598EDA3"/>
    <w:rsid w:val="76051D75"/>
    <w:rsid w:val="7721B64A"/>
    <w:rsid w:val="78441B20"/>
    <w:rsid w:val="787216A5"/>
    <w:rsid w:val="7877E81D"/>
    <w:rsid w:val="790B0696"/>
    <w:rsid w:val="79255AD3"/>
    <w:rsid w:val="795BA3C0"/>
    <w:rsid w:val="79B17C9D"/>
    <w:rsid w:val="7CB33DDD"/>
    <w:rsid w:val="7CEF1A85"/>
    <w:rsid w:val="7E2C5D22"/>
    <w:rsid w:val="7E4D0C70"/>
    <w:rsid w:val="7E8AC7F9"/>
    <w:rsid w:val="7EB33581"/>
    <w:rsid w:val="7ED01B05"/>
    <w:rsid w:val="7FD414EA"/>
    <w:rsid w:val="7FFE3B3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176321"/>
  <w15:docId w15:val="{410402DC-7953-4707-9A26-B4F37F5CB6EF}"/>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Calibri" w:hAnsi="Calibri" w:eastAsia="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rsid w:val="00592834"/>
    <w:pPr>
      <w:spacing w:after="200" w:line="276" w:lineRule="auto"/>
    </w:pPr>
    <w:rPr>
      <w:sz w:val="22"/>
      <w:szCs w:val="22"/>
      <w:lang w:eastAsia="en-US" w:bidi="en-US"/>
    </w:rPr>
  </w:style>
  <w:style w:type="paragraph" w:styleId="Heading1">
    <w:name w:val="heading 1"/>
    <w:basedOn w:val="Normal"/>
    <w:next w:val="Normal"/>
    <w:link w:val="Heading1Char"/>
    <w:uiPriority w:val="9"/>
    <w:qFormat/>
    <w:rsid w:val="00592834"/>
    <w:pPr>
      <w:keepNext/>
      <w:keepLines/>
      <w:spacing w:before="480" w:after="0"/>
      <w:outlineLvl w:val="0"/>
    </w:pPr>
    <w:rPr>
      <w:rFonts w:ascii="Cambria" w:hAnsi="Cambria" w:eastAsia="Times New Roman"/>
      <w:b/>
      <w:bCs/>
      <w:color w:val="365F91"/>
      <w:sz w:val="28"/>
      <w:szCs w:val="28"/>
    </w:rPr>
  </w:style>
  <w:style w:type="paragraph" w:styleId="Heading2">
    <w:name w:val="heading 2"/>
    <w:basedOn w:val="Normal"/>
    <w:next w:val="Normal"/>
    <w:link w:val="Heading2Char"/>
    <w:uiPriority w:val="9"/>
    <w:unhideWhenUsed/>
    <w:qFormat/>
    <w:rsid w:val="00592834"/>
    <w:pPr>
      <w:keepNext/>
      <w:keepLines/>
      <w:spacing w:before="200" w:after="0"/>
      <w:outlineLvl w:val="1"/>
    </w:pPr>
    <w:rPr>
      <w:rFonts w:ascii="Cambria" w:hAnsi="Cambria" w:eastAsia="Times New Roman"/>
      <w:b/>
      <w:bCs/>
      <w:color w:val="4F81BD"/>
      <w:sz w:val="26"/>
      <w:szCs w:val="26"/>
    </w:rPr>
  </w:style>
  <w:style w:type="paragraph" w:styleId="Heading3">
    <w:name w:val="heading 3"/>
    <w:basedOn w:val="Normal"/>
    <w:next w:val="Normal"/>
    <w:link w:val="Heading3Char"/>
    <w:uiPriority w:val="9"/>
    <w:semiHidden/>
    <w:unhideWhenUsed/>
    <w:qFormat/>
    <w:rsid w:val="00592834"/>
    <w:pPr>
      <w:keepNext/>
      <w:keepLines/>
      <w:spacing w:before="200" w:after="0"/>
      <w:outlineLvl w:val="2"/>
    </w:pPr>
    <w:rPr>
      <w:rFonts w:ascii="Cambria" w:hAnsi="Cambria" w:eastAsia="Times New Roman"/>
      <w:b/>
      <w:bCs/>
      <w:color w:val="4F81BD"/>
    </w:rPr>
  </w:style>
  <w:style w:type="paragraph" w:styleId="Heading4">
    <w:name w:val="heading 4"/>
    <w:basedOn w:val="Normal"/>
    <w:next w:val="Normal"/>
    <w:link w:val="Heading4Char"/>
    <w:uiPriority w:val="9"/>
    <w:semiHidden/>
    <w:unhideWhenUsed/>
    <w:qFormat/>
    <w:rsid w:val="00592834"/>
    <w:pPr>
      <w:keepNext/>
      <w:keepLines/>
      <w:spacing w:before="200" w:after="0"/>
      <w:outlineLvl w:val="3"/>
    </w:pPr>
    <w:rPr>
      <w:rFonts w:ascii="Cambria" w:hAnsi="Cambria" w:eastAsia="Times New Roman"/>
      <w:b/>
      <w:bCs/>
      <w:i/>
      <w:iCs/>
      <w:color w:val="4F81BD"/>
    </w:rPr>
  </w:style>
  <w:style w:type="paragraph" w:styleId="Heading5">
    <w:name w:val="heading 5"/>
    <w:basedOn w:val="Normal"/>
    <w:next w:val="Normal"/>
    <w:link w:val="Heading5Char"/>
    <w:uiPriority w:val="9"/>
    <w:semiHidden/>
    <w:unhideWhenUsed/>
    <w:qFormat/>
    <w:rsid w:val="00592834"/>
    <w:pPr>
      <w:keepNext/>
      <w:keepLines/>
      <w:spacing w:before="200" w:after="0"/>
      <w:outlineLvl w:val="4"/>
    </w:pPr>
    <w:rPr>
      <w:rFonts w:ascii="Cambria" w:hAnsi="Cambria" w:eastAsia="Times New Roman"/>
      <w:color w:val="243F60"/>
    </w:rPr>
  </w:style>
  <w:style w:type="paragraph" w:styleId="Heading6">
    <w:name w:val="heading 6"/>
    <w:basedOn w:val="Normal"/>
    <w:next w:val="Normal"/>
    <w:link w:val="Heading6Char"/>
    <w:uiPriority w:val="9"/>
    <w:semiHidden/>
    <w:unhideWhenUsed/>
    <w:qFormat/>
    <w:rsid w:val="00592834"/>
    <w:pPr>
      <w:keepNext/>
      <w:keepLines/>
      <w:spacing w:before="200" w:after="0"/>
      <w:outlineLvl w:val="5"/>
    </w:pPr>
    <w:rPr>
      <w:rFonts w:ascii="Cambria" w:hAnsi="Cambria" w:eastAsia="Times New Roman"/>
      <w:i/>
      <w:iCs/>
      <w:color w:val="243F60"/>
    </w:rPr>
  </w:style>
  <w:style w:type="paragraph" w:styleId="Heading7">
    <w:name w:val="heading 7"/>
    <w:basedOn w:val="Normal"/>
    <w:next w:val="Normal"/>
    <w:link w:val="Heading7Char"/>
    <w:uiPriority w:val="9"/>
    <w:semiHidden/>
    <w:unhideWhenUsed/>
    <w:qFormat/>
    <w:rsid w:val="00592834"/>
    <w:pPr>
      <w:keepNext/>
      <w:keepLines/>
      <w:spacing w:before="200" w:after="0"/>
      <w:outlineLvl w:val="6"/>
    </w:pPr>
    <w:rPr>
      <w:rFonts w:ascii="Cambria" w:hAnsi="Cambria" w:eastAsia="Times New Roman"/>
      <w:i/>
      <w:iCs/>
      <w:color w:val="404040"/>
    </w:rPr>
  </w:style>
  <w:style w:type="paragraph" w:styleId="Heading8">
    <w:name w:val="heading 8"/>
    <w:basedOn w:val="Normal"/>
    <w:next w:val="Normal"/>
    <w:link w:val="Heading8Char"/>
    <w:uiPriority w:val="9"/>
    <w:semiHidden/>
    <w:unhideWhenUsed/>
    <w:qFormat/>
    <w:rsid w:val="00592834"/>
    <w:pPr>
      <w:keepNext/>
      <w:keepLines/>
      <w:spacing w:before="200" w:after="0"/>
      <w:outlineLvl w:val="7"/>
    </w:pPr>
    <w:rPr>
      <w:rFonts w:ascii="Cambria" w:hAnsi="Cambria" w:eastAsia="Times New Roman"/>
      <w:color w:val="4F81BD"/>
      <w:sz w:val="20"/>
      <w:szCs w:val="20"/>
    </w:rPr>
  </w:style>
  <w:style w:type="paragraph" w:styleId="Heading9">
    <w:name w:val="heading 9"/>
    <w:basedOn w:val="Normal"/>
    <w:next w:val="Normal"/>
    <w:link w:val="Heading9Char"/>
    <w:uiPriority w:val="9"/>
    <w:semiHidden/>
    <w:unhideWhenUsed/>
    <w:qFormat/>
    <w:rsid w:val="00592834"/>
    <w:pPr>
      <w:keepNext/>
      <w:keepLines/>
      <w:spacing w:before="200" w:after="0"/>
      <w:outlineLvl w:val="8"/>
    </w:pPr>
    <w:rPr>
      <w:rFonts w:ascii="Cambria" w:hAnsi="Cambria" w:eastAsia="Times New Roman"/>
      <w:i/>
      <w:iCs/>
      <w:color w:val="404040"/>
      <w:sz w:val="20"/>
      <w:szCs w:val="2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link w:val="Heading1"/>
    <w:uiPriority w:val="9"/>
    <w:rsid w:val="00592834"/>
    <w:rPr>
      <w:rFonts w:ascii="Cambria" w:hAnsi="Cambria" w:eastAsia="Times New Roman" w:cs="Times New Roman"/>
      <w:b/>
      <w:bCs/>
      <w:color w:val="365F91"/>
      <w:sz w:val="28"/>
      <w:szCs w:val="28"/>
    </w:rPr>
  </w:style>
  <w:style w:type="character" w:styleId="Heading2Char" w:customStyle="1">
    <w:name w:val="Heading 2 Char"/>
    <w:link w:val="Heading2"/>
    <w:uiPriority w:val="9"/>
    <w:rsid w:val="00592834"/>
    <w:rPr>
      <w:rFonts w:ascii="Cambria" w:hAnsi="Cambria" w:eastAsia="Times New Roman" w:cs="Times New Roman"/>
      <w:b/>
      <w:bCs/>
      <w:color w:val="4F81BD"/>
      <w:sz w:val="26"/>
      <w:szCs w:val="26"/>
    </w:rPr>
  </w:style>
  <w:style w:type="paragraph" w:styleId="Qresearcher" w:customStyle="1">
    <w:name w:val="Qresearcher"/>
    <w:next w:val="Normal"/>
    <w:autoRedefine/>
    <w:rsid w:val="00592834"/>
    <w:rPr>
      <w:rFonts w:ascii="Arial" w:hAnsi="Arial" w:eastAsia="Times New Roman"/>
      <w:caps/>
      <w:lang w:val="en-US" w:eastAsia="en-US" w:bidi="en-US"/>
    </w:rPr>
  </w:style>
  <w:style w:type="paragraph" w:styleId="FFemale" w:customStyle="1">
    <w:name w:val="FFemale"/>
    <w:basedOn w:val="Normal"/>
    <w:next w:val="Qresearcher"/>
    <w:autoRedefine/>
    <w:rsid w:val="00592834"/>
    <w:pPr>
      <w:spacing w:after="120"/>
      <w:jc w:val="both"/>
    </w:pPr>
    <w:rPr>
      <w:rFonts w:eastAsia="Times New Roman"/>
      <w:szCs w:val="20"/>
    </w:rPr>
  </w:style>
  <w:style w:type="character" w:styleId="Heading3Char" w:customStyle="1">
    <w:name w:val="Heading 3 Char"/>
    <w:link w:val="Heading3"/>
    <w:uiPriority w:val="9"/>
    <w:rsid w:val="00592834"/>
    <w:rPr>
      <w:rFonts w:ascii="Cambria" w:hAnsi="Cambria" w:eastAsia="Times New Roman" w:cs="Times New Roman"/>
      <w:b/>
      <w:bCs/>
      <w:color w:val="4F81BD"/>
    </w:rPr>
  </w:style>
  <w:style w:type="character" w:styleId="Heading4Char" w:customStyle="1">
    <w:name w:val="Heading 4 Char"/>
    <w:link w:val="Heading4"/>
    <w:uiPriority w:val="9"/>
    <w:rsid w:val="00592834"/>
    <w:rPr>
      <w:rFonts w:ascii="Cambria" w:hAnsi="Cambria" w:eastAsia="Times New Roman" w:cs="Times New Roman"/>
      <w:b/>
      <w:bCs/>
      <w:i/>
      <w:iCs/>
      <w:color w:val="4F81BD"/>
    </w:rPr>
  </w:style>
  <w:style w:type="character" w:styleId="Heading5Char" w:customStyle="1">
    <w:name w:val="Heading 5 Char"/>
    <w:link w:val="Heading5"/>
    <w:uiPriority w:val="9"/>
    <w:rsid w:val="00592834"/>
    <w:rPr>
      <w:rFonts w:ascii="Cambria" w:hAnsi="Cambria" w:eastAsia="Times New Roman" w:cs="Times New Roman"/>
      <w:color w:val="243F60"/>
    </w:rPr>
  </w:style>
  <w:style w:type="character" w:styleId="Heading6Char" w:customStyle="1">
    <w:name w:val="Heading 6 Char"/>
    <w:link w:val="Heading6"/>
    <w:uiPriority w:val="9"/>
    <w:rsid w:val="00592834"/>
    <w:rPr>
      <w:rFonts w:ascii="Cambria" w:hAnsi="Cambria" w:eastAsia="Times New Roman" w:cs="Times New Roman"/>
      <w:i/>
      <w:iCs/>
      <w:color w:val="243F60"/>
    </w:rPr>
  </w:style>
  <w:style w:type="character" w:styleId="Heading7Char" w:customStyle="1">
    <w:name w:val="Heading 7 Char"/>
    <w:link w:val="Heading7"/>
    <w:uiPriority w:val="9"/>
    <w:rsid w:val="00592834"/>
    <w:rPr>
      <w:rFonts w:ascii="Cambria" w:hAnsi="Cambria" w:eastAsia="Times New Roman" w:cs="Times New Roman"/>
      <w:i/>
      <w:iCs/>
      <w:color w:val="404040"/>
    </w:rPr>
  </w:style>
  <w:style w:type="character" w:styleId="Heading8Char" w:customStyle="1">
    <w:name w:val="Heading 8 Char"/>
    <w:link w:val="Heading8"/>
    <w:uiPriority w:val="9"/>
    <w:rsid w:val="00592834"/>
    <w:rPr>
      <w:rFonts w:ascii="Cambria" w:hAnsi="Cambria" w:eastAsia="Times New Roman" w:cs="Times New Roman"/>
      <w:color w:val="4F81BD"/>
      <w:sz w:val="20"/>
      <w:szCs w:val="20"/>
    </w:rPr>
  </w:style>
  <w:style w:type="character" w:styleId="Heading9Char" w:customStyle="1">
    <w:name w:val="Heading 9 Char"/>
    <w:link w:val="Heading9"/>
    <w:uiPriority w:val="9"/>
    <w:rsid w:val="00592834"/>
    <w:rPr>
      <w:rFonts w:ascii="Cambria" w:hAnsi="Cambria" w:eastAsia="Times New Roman" w:cs="Times New Roman"/>
      <w:i/>
      <w:iCs/>
      <w:color w:val="404040"/>
      <w:sz w:val="20"/>
      <w:szCs w:val="20"/>
    </w:rPr>
  </w:style>
  <w:style w:type="paragraph" w:styleId="Title">
    <w:name w:val="Title"/>
    <w:basedOn w:val="Normal"/>
    <w:next w:val="Normal"/>
    <w:link w:val="TitleChar"/>
    <w:uiPriority w:val="10"/>
    <w:qFormat/>
    <w:rsid w:val="00592834"/>
    <w:pPr>
      <w:pBdr>
        <w:bottom w:val="single" w:color="4F81BD" w:sz="8" w:space="4"/>
      </w:pBdr>
      <w:spacing w:after="300" w:line="240" w:lineRule="auto"/>
      <w:contextualSpacing/>
    </w:pPr>
    <w:rPr>
      <w:rFonts w:ascii="Cambria" w:hAnsi="Cambria" w:eastAsia="Times New Roman"/>
      <w:color w:val="17365D"/>
      <w:spacing w:val="5"/>
      <w:kern w:val="28"/>
      <w:sz w:val="52"/>
      <w:szCs w:val="52"/>
    </w:rPr>
  </w:style>
  <w:style w:type="character" w:styleId="TitleChar" w:customStyle="1">
    <w:name w:val="Title Char"/>
    <w:link w:val="Title"/>
    <w:uiPriority w:val="10"/>
    <w:rsid w:val="00592834"/>
    <w:rPr>
      <w:rFonts w:ascii="Cambria" w:hAnsi="Cambria" w:eastAsia="Times New Roman" w:cs="Times New Roman"/>
      <w:color w:val="17365D"/>
      <w:spacing w:val="5"/>
      <w:kern w:val="28"/>
      <w:sz w:val="52"/>
      <w:szCs w:val="52"/>
    </w:rPr>
  </w:style>
  <w:style w:type="paragraph" w:styleId="Subtitle">
    <w:name w:val="Subtitle"/>
    <w:basedOn w:val="Normal"/>
    <w:next w:val="Normal"/>
    <w:link w:val="SubtitleChar"/>
    <w:uiPriority w:val="11"/>
    <w:qFormat/>
    <w:rsid w:val="00592834"/>
    <w:pPr>
      <w:numPr>
        <w:ilvl w:val="1"/>
      </w:numPr>
    </w:pPr>
    <w:rPr>
      <w:rFonts w:ascii="Cambria" w:hAnsi="Cambria" w:eastAsia="Times New Roman"/>
      <w:i/>
      <w:iCs/>
      <w:color w:val="4F81BD"/>
      <w:spacing w:val="15"/>
      <w:sz w:val="24"/>
      <w:szCs w:val="24"/>
    </w:rPr>
  </w:style>
  <w:style w:type="character" w:styleId="SubtitleChar" w:customStyle="1">
    <w:name w:val="Subtitle Char"/>
    <w:link w:val="Subtitle"/>
    <w:uiPriority w:val="11"/>
    <w:rsid w:val="00592834"/>
    <w:rPr>
      <w:rFonts w:ascii="Cambria" w:hAnsi="Cambria" w:eastAsia="Times New Roman" w:cs="Times New Roman"/>
      <w:i/>
      <w:iCs/>
      <w:color w:val="4F81BD"/>
      <w:spacing w:val="15"/>
      <w:sz w:val="24"/>
      <w:szCs w:val="24"/>
    </w:rPr>
  </w:style>
  <w:style w:type="character" w:styleId="Strong">
    <w:name w:val="Strong"/>
    <w:uiPriority w:val="22"/>
    <w:qFormat/>
    <w:rsid w:val="00592834"/>
    <w:rPr>
      <w:b/>
      <w:bCs/>
    </w:rPr>
  </w:style>
  <w:style w:type="character" w:styleId="Emphasis">
    <w:name w:val="Emphasis"/>
    <w:uiPriority w:val="20"/>
    <w:qFormat/>
    <w:rsid w:val="00592834"/>
    <w:rPr>
      <w:i/>
      <w:iCs/>
    </w:rPr>
  </w:style>
  <w:style w:type="paragraph" w:styleId="NoSpacing">
    <w:name w:val="No Spacing"/>
    <w:uiPriority w:val="1"/>
    <w:qFormat/>
    <w:rsid w:val="00592834"/>
    <w:rPr>
      <w:sz w:val="22"/>
      <w:szCs w:val="22"/>
      <w:lang w:val="en-US" w:eastAsia="en-US" w:bidi="en-US"/>
    </w:rPr>
  </w:style>
  <w:style w:type="paragraph" w:styleId="ListParagraph">
    <w:name w:val="List Paragraph"/>
    <w:basedOn w:val="Normal"/>
    <w:uiPriority w:val="34"/>
    <w:qFormat/>
    <w:rsid w:val="00592834"/>
    <w:pPr>
      <w:ind w:left="720"/>
      <w:contextualSpacing/>
    </w:pPr>
  </w:style>
  <w:style w:type="paragraph" w:styleId="Quote">
    <w:name w:val="Quote"/>
    <w:basedOn w:val="Normal"/>
    <w:next w:val="Normal"/>
    <w:link w:val="QuoteChar"/>
    <w:uiPriority w:val="29"/>
    <w:qFormat/>
    <w:rsid w:val="00592834"/>
    <w:rPr>
      <w:i/>
      <w:iCs/>
      <w:color w:val="000000"/>
    </w:rPr>
  </w:style>
  <w:style w:type="character" w:styleId="QuoteChar" w:customStyle="1">
    <w:name w:val="Quote Char"/>
    <w:link w:val="Quote"/>
    <w:uiPriority w:val="29"/>
    <w:rsid w:val="00592834"/>
    <w:rPr>
      <w:i/>
      <w:iCs/>
      <w:color w:val="000000"/>
    </w:rPr>
  </w:style>
  <w:style w:type="paragraph" w:styleId="IntenseQuote">
    <w:name w:val="Intense Quote"/>
    <w:basedOn w:val="Normal"/>
    <w:next w:val="Normal"/>
    <w:link w:val="IntenseQuoteChar"/>
    <w:uiPriority w:val="30"/>
    <w:qFormat/>
    <w:rsid w:val="00592834"/>
    <w:pPr>
      <w:pBdr>
        <w:bottom w:val="single" w:color="4F81BD" w:sz="4" w:space="4"/>
      </w:pBdr>
      <w:spacing w:before="200" w:after="280"/>
      <w:ind w:left="936" w:right="936"/>
    </w:pPr>
    <w:rPr>
      <w:b/>
      <w:bCs/>
      <w:i/>
      <w:iCs/>
      <w:color w:val="4F81BD"/>
    </w:rPr>
  </w:style>
  <w:style w:type="character" w:styleId="IntenseQuoteChar" w:customStyle="1">
    <w:name w:val="Intense Quote Char"/>
    <w:link w:val="IntenseQuote"/>
    <w:uiPriority w:val="30"/>
    <w:rsid w:val="00592834"/>
    <w:rPr>
      <w:b/>
      <w:bCs/>
      <w:i/>
      <w:iCs/>
      <w:color w:val="4F81BD"/>
    </w:rPr>
  </w:style>
  <w:style w:type="character" w:styleId="SubtleEmphasis">
    <w:name w:val="Subtle Emphasis"/>
    <w:uiPriority w:val="19"/>
    <w:qFormat/>
    <w:rsid w:val="00592834"/>
    <w:rPr>
      <w:i/>
      <w:iCs/>
      <w:color w:val="808080"/>
    </w:rPr>
  </w:style>
  <w:style w:type="character" w:styleId="IntenseEmphasis">
    <w:name w:val="Intense Emphasis"/>
    <w:uiPriority w:val="21"/>
    <w:qFormat/>
    <w:rsid w:val="00592834"/>
    <w:rPr>
      <w:b/>
      <w:bCs/>
      <w:i/>
      <w:iCs/>
      <w:color w:val="4F81BD"/>
    </w:rPr>
  </w:style>
  <w:style w:type="character" w:styleId="SubtleReference">
    <w:name w:val="Subtle Reference"/>
    <w:uiPriority w:val="31"/>
    <w:qFormat/>
    <w:rsid w:val="00592834"/>
    <w:rPr>
      <w:smallCaps/>
      <w:color w:val="C0504D"/>
      <w:u w:val="single"/>
    </w:rPr>
  </w:style>
  <w:style w:type="character" w:styleId="IntenseReference">
    <w:name w:val="Intense Reference"/>
    <w:uiPriority w:val="32"/>
    <w:qFormat/>
    <w:rsid w:val="00592834"/>
    <w:rPr>
      <w:b/>
      <w:bCs/>
      <w:smallCaps/>
      <w:color w:val="C0504D"/>
      <w:spacing w:val="5"/>
      <w:u w:val="single"/>
    </w:rPr>
  </w:style>
  <w:style w:type="character" w:styleId="BookTitle">
    <w:name w:val="Book Title"/>
    <w:uiPriority w:val="33"/>
    <w:qFormat/>
    <w:rsid w:val="00592834"/>
    <w:rPr>
      <w:b/>
      <w:bCs/>
      <w:smallCaps/>
      <w:spacing w:val="5"/>
    </w:rPr>
  </w:style>
  <w:style w:type="paragraph" w:styleId="TOCHeading">
    <w:name w:val="TOC Heading"/>
    <w:basedOn w:val="Heading1"/>
    <w:next w:val="Normal"/>
    <w:uiPriority w:val="39"/>
    <w:semiHidden/>
    <w:unhideWhenUsed/>
    <w:qFormat/>
    <w:rsid w:val="00592834"/>
    <w:pPr>
      <w:outlineLvl w:val="9"/>
    </w:pPr>
  </w:style>
  <w:style w:type="paragraph" w:styleId="Caption">
    <w:name w:val="caption"/>
    <w:basedOn w:val="Normal"/>
    <w:next w:val="Normal"/>
    <w:uiPriority w:val="35"/>
    <w:semiHidden/>
    <w:unhideWhenUsed/>
    <w:qFormat/>
    <w:rsid w:val="00592834"/>
    <w:pPr>
      <w:spacing w:line="240" w:lineRule="auto"/>
    </w:pPr>
    <w:rPr>
      <w:b/>
      <w:bCs/>
      <w:color w:val="4F81BD"/>
      <w:sz w:val="18"/>
      <w:szCs w:val="18"/>
    </w:rPr>
  </w:style>
  <w:style w:type="paragraph" w:styleId="EnvelopeAddress">
    <w:name w:val="envelope address"/>
    <w:basedOn w:val="Normal"/>
    <w:uiPriority w:val="99"/>
    <w:semiHidden/>
    <w:unhideWhenUsed/>
    <w:rsid w:val="00CC5550"/>
    <w:pPr>
      <w:framePr w:w="7920" w:h="1980" w:hSpace="180" w:wrap="auto" w:hAnchor="page" w:xAlign="center" w:yAlign="bottom" w:hRule="exact"/>
      <w:spacing w:after="0" w:line="240" w:lineRule="auto"/>
      <w:ind w:left="2880"/>
    </w:pPr>
    <w:rPr>
      <w:rFonts w:ascii="Verdana" w:hAnsi="Verdana" w:eastAsia="Times New Roman"/>
      <w:sz w:val="20"/>
      <w:szCs w:val="24"/>
    </w:rPr>
  </w:style>
  <w:style w:type="paragraph" w:styleId="BalloonText">
    <w:name w:val="Balloon Text"/>
    <w:basedOn w:val="Normal"/>
    <w:link w:val="BalloonTextChar"/>
    <w:uiPriority w:val="99"/>
    <w:semiHidden/>
    <w:unhideWhenUsed/>
    <w:rsid w:val="002552A1"/>
    <w:pPr>
      <w:spacing w:after="0" w:line="240" w:lineRule="auto"/>
    </w:pPr>
    <w:rPr>
      <w:rFonts w:ascii="Tahoma" w:hAnsi="Tahoma" w:cs="Tahoma"/>
      <w:sz w:val="16"/>
      <w:szCs w:val="16"/>
    </w:rPr>
  </w:style>
  <w:style w:type="character" w:styleId="BalloonTextChar" w:customStyle="1">
    <w:name w:val="Balloon Text Char"/>
    <w:link w:val="BalloonText"/>
    <w:uiPriority w:val="99"/>
    <w:semiHidden/>
    <w:rsid w:val="002552A1"/>
    <w:rPr>
      <w:rFonts w:ascii="Tahoma" w:hAnsi="Tahoma" w:cs="Tahoma"/>
      <w:sz w:val="16"/>
      <w:szCs w:val="16"/>
      <w:lang w:val="en-GB"/>
    </w:rPr>
  </w:style>
  <w:style w:type="paragraph" w:styleId="Header">
    <w:name w:val="header"/>
    <w:basedOn w:val="Normal"/>
    <w:link w:val="HeaderChar"/>
    <w:uiPriority w:val="99"/>
    <w:semiHidden/>
    <w:unhideWhenUsed/>
    <w:rsid w:val="002552A1"/>
    <w:pPr>
      <w:tabs>
        <w:tab w:val="center" w:pos="4513"/>
        <w:tab w:val="right" w:pos="9026"/>
      </w:tabs>
      <w:spacing w:after="0" w:line="240" w:lineRule="auto"/>
    </w:pPr>
  </w:style>
  <w:style w:type="character" w:styleId="HeaderChar" w:customStyle="1">
    <w:name w:val="Header Char"/>
    <w:link w:val="Header"/>
    <w:uiPriority w:val="99"/>
    <w:semiHidden/>
    <w:rsid w:val="002552A1"/>
    <w:rPr>
      <w:lang w:val="en-GB"/>
    </w:rPr>
  </w:style>
  <w:style w:type="paragraph" w:styleId="Footer">
    <w:name w:val="footer"/>
    <w:basedOn w:val="Normal"/>
    <w:link w:val="FooterChar"/>
    <w:uiPriority w:val="99"/>
    <w:unhideWhenUsed/>
    <w:rsid w:val="002552A1"/>
    <w:pPr>
      <w:tabs>
        <w:tab w:val="center" w:pos="4513"/>
        <w:tab w:val="right" w:pos="9026"/>
      </w:tabs>
      <w:spacing w:after="0" w:line="240" w:lineRule="auto"/>
    </w:pPr>
  </w:style>
  <w:style w:type="character" w:styleId="FooterChar" w:customStyle="1">
    <w:name w:val="Footer Char"/>
    <w:link w:val="Footer"/>
    <w:uiPriority w:val="99"/>
    <w:rsid w:val="002552A1"/>
    <w:rPr>
      <w:lang w:val="en-GB"/>
    </w:rPr>
  </w:style>
  <w:style w:type="character" w:styleId="LineNumber">
    <w:name w:val="line number"/>
    <w:basedOn w:val="DefaultParagraphFont"/>
    <w:uiPriority w:val="99"/>
    <w:semiHidden/>
    <w:unhideWhenUsed/>
    <w:rsid w:val="00C02640"/>
  </w:style>
  <w:style w:type="paragraph" w:styleId="msonormal0" w:customStyle="1">
    <w:name w:val="msonormal"/>
    <w:basedOn w:val="Normal"/>
    <w:rsid w:val="00AA5D6C"/>
    <w:pPr>
      <w:spacing w:before="100" w:beforeAutospacing="1" w:after="100" w:afterAutospacing="1" w:line="240" w:lineRule="auto"/>
    </w:pPr>
    <w:rPr>
      <w:rFonts w:ascii="Times New Roman" w:hAnsi="Times New Roman" w:eastAsia="Times New Roman"/>
      <w:sz w:val="24"/>
      <w:szCs w:val="24"/>
      <w:lang w:eastAsia="en-GB" w:bidi="ar-SA"/>
    </w:rPr>
  </w:style>
  <w:style w:type="paragraph" w:styleId="paragraph" w:customStyle="1">
    <w:name w:val="paragraph"/>
    <w:basedOn w:val="Normal"/>
    <w:rsid w:val="00AA5D6C"/>
    <w:pPr>
      <w:spacing w:before="100" w:beforeAutospacing="1" w:after="100" w:afterAutospacing="1" w:line="240" w:lineRule="auto"/>
    </w:pPr>
    <w:rPr>
      <w:rFonts w:ascii="Times New Roman" w:hAnsi="Times New Roman" w:eastAsia="Times New Roman"/>
      <w:sz w:val="24"/>
      <w:szCs w:val="24"/>
      <w:lang w:eastAsia="en-GB" w:bidi="ar-SA"/>
    </w:rPr>
  </w:style>
  <w:style w:type="character" w:styleId="textrun" w:customStyle="1">
    <w:name w:val="textrun"/>
    <w:basedOn w:val="DefaultParagraphFont"/>
    <w:rsid w:val="00AA5D6C"/>
  </w:style>
  <w:style w:type="character" w:styleId="normaltextrun" w:customStyle="1">
    <w:name w:val="normaltextrun"/>
    <w:basedOn w:val="DefaultParagraphFont"/>
    <w:rsid w:val="00AA5D6C"/>
  </w:style>
  <w:style w:type="character" w:styleId="tabrun" w:customStyle="1">
    <w:name w:val="tabrun"/>
    <w:basedOn w:val="DefaultParagraphFont"/>
    <w:rsid w:val="00AA5D6C"/>
  </w:style>
  <w:style w:type="character" w:styleId="tabchar" w:customStyle="1">
    <w:name w:val="tabchar"/>
    <w:basedOn w:val="DefaultParagraphFont"/>
    <w:rsid w:val="00AA5D6C"/>
  </w:style>
  <w:style w:type="character" w:styleId="tableaderchars" w:customStyle="1">
    <w:name w:val="tableaderchars"/>
    <w:basedOn w:val="DefaultParagraphFont"/>
    <w:rsid w:val="00AA5D6C"/>
  </w:style>
  <w:style w:type="character" w:styleId="eop" w:customStyle="1">
    <w:name w:val="eop"/>
    <w:basedOn w:val="DefaultParagraphFont"/>
    <w:rsid w:val="00AA5D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0395891">
      <w:bodyDiv w:val="1"/>
      <w:marLeft w:val="0"/>
      <w:marRight w:val="0"/>
      <w:marTop w:val="0"/>
      <w:marBottom w:val="0"/>
      <w:divBdr>
        <w:top w:val="none" w:sz="0" w:space="0" w:color="auto"/>
        <w:left w:val="none" w:sz="0" w:space="0" w:color="auto"/>
        <w:bottom w:val="none" w:sz="0" w:space="0" w:color="auto"/>
        <w:right w:val="none" w:sz="0" w:space="0" w:color="auto"/>
      </w:divBdr>
      <w:divsChild>
        <w:div w:id="1609460855">
          <w:marLeft w:val="0"/>
          <w:marRight w:val="0"/>
          <w:marTop w:val="0"/>
          <w:marBottom w:val="0"/>
          <w:divBdr>
            <w:top w:val="none" w:sz="0" w:space="0" w:color="auto"/>
            <w:left w:val="none" w:sz="0" w:space="0" w:color="auto"/>
            <w:bottom w:val="none" w:sz="0" w:space="0" w:color="auto"/>
            <w:right w:val="none" w:sz="0" w:space="0" w:color="auto"/>
          </w:divBdr>
        </w:div>
        <w:div w:id="1038435726">
          <w:marLeft w:val="0"/>
          <w:marRight w:val="0"/>
          <w:marTop w:val="0"/>
          <w:marBottom w:val="0"/>
          <w:divBdr>
            <w:top w:val="none" w:sz="0" w:space="0" w:color="auto"/>
            <w:left w:val="none" w:sz="0" w:space="0" w:color="auto"/>
            <w:bottom w:val="none" w:sz="0" w:space="0" w:color="auto"/>
            <w:right w:val="none" w:sz="0" w:space="0" w:color="auto"/>
          </w:divBdr>
        </w:div>
        <w:div w:id="1973439587">
          <w:marLeft w:val="0"/>
          <w:marRight w:val="0"/>
          <w:marTop w:val="0"/>
          <w:marBottom w:val="0"/>
          <w:divBdr>
            <w:top w:val="none" w:sz="0" w:space="0" w:color="auto"/>
            <w:left w:val="none" w:sz="0" w:space="0" w:color="auto"/>
            <w:bottom w:val="none" w:sz="0" w:space="0" w:color="auto"/>
            <w:right w:val="none" w:sz="0" w:space="0" w:color="auto"/>
          </w:divBdr>
        </w:div>
        <w:div w:id="390347630">
          <w:marLeft w:val="0"/>
          <w:marRight w:val="0"/>
          <w:marTop w:val="0"/>
          <w:marBottom w:val="0"/>
          <w:divBdr>
            <w:top w:val="none" w:sz="0" w:space="0" w:color="auto"/>
            <w:left w:val="none" w:sz="0" w:space="0" w:color="auto"/>
            <w:bottom w:val="none" w:sz="0" w:space="0" w:color="auto"/>
            <w:right w:val="none" w:sz="0" w:space="0" w:color="auto"/>
          </w:divBdr>
        </w:div>
        <w:div w:id="49966999">
          <w:marLeft w:val="0"/>
          <w:marRight w:val="0"/>
          <w:marTop w:val="0"/>
          <w:marBottom w:val="0"/>
          <w:divBdr>
            <w:top w:val="none" w:sz="0" w:space="0" w:color="auto"/>
            <w:left w:val="none" w:sz="0" w:space="0" w:color="auto"/>
            <w:bottom w:val="none" w:sz="0" w:space="0" w:color="auto"/>
            <w:right w:val="none" w:sz="0" w:space="0" w:color="auto"/>
          </w:divBdr>
        </w:div>
        <w:div w:id="317151317">
          <w:marLeft w:val="0"/>
          <w:marRight w:val="0"/>
          <w:marTop w:val="0"/>
          <w:marBottom w:val="0"/>
          <w:divBdr>
            <w:top w:val="none" w:sz="0" w:space="0" w:color="auto"/>
            <w:left w:val="none" w:sz="0" w:space="0" w:color="auto"/>
            <w:bottom w:val="none" w:sz="0" w:space="0" w:color="auto"/>
            <w:right w:val="none" w:sz="0" w:space="0" w:color="auto"/>
          </w:divBdr>
        </w:div>
        <w:div w:id="1211192347">
          <w:marLeft w:val="0"/>
          <w:marRight w:val="0"/>
          <w:marTop w:val="0"/>
          <w:marBottom w:val="0"/>
          <w:divBdr>
            <w:top w:val="none" w:sz="0" w:space="0" w:color="auto"/>
            <w:left w:val="none" w:sz="0" w:space="0" w:color="auto"/>
            <w:bottom w:val="none" w:sz="0" w:space="0" w:color="auto"/>
            <w:right w:val="none" w:sz="0" w:space="0" w:color="auto"/>
          </w:divBdr>
        </w:div>
        <w:div w:id="628125526">
          <w:marLeft w:val="0"/>
          <w:marRight w:val="0"/>
          <w:marTop w:val="0"/>
          <w:marBottom w:val="0"/>
          <w:divBdr>
            <w:top w:val="none" w:sz="0" w:space="0" w:color="auto"/>
            <w:left w:val="none" w:sz="0" w:space="0" w:color="auto"/>
            <w:bottom w:val="none" w:sz="0" w:space="0" w:color="auto"/>
            <w:right w:val="none" w:sz="0" w:space="0" w:color="auto"/>
          </w:divBdr>
        </w:div>
        <w:div w:id="1668048756">
          <w:marLeft w:val="0"/>
          <w:marRight w:val="0"/>
          <w:marTop w:val="0"/>
          <w:marBottom w:val="0"/>
          <w:divBdr>
            <w:top w:val="none" w:sz="0" w:space="0" w:color="auto"/>
            <w:left w:val="none" w:sz="0" w:space="0" w:color="auto"/>
            <w:bottom w:val="none" w:sz="0" w:space="0" w:color="auto"/>
            <w:right w:val="none" w:sz="0" w:space="0" w:color="auto"/>
          </w:divBdr>
        </w:div>
        <w:div w:id="36204579">
          <w:marLeft w:val="0"/>
          <w:marRight w:val="0"/>
          <w:marTop w:val="0"/>
          <w:marBottom w:val="0"/>
          <w:divBdr>
            <w:top w:val="none" w:sz="0" w:space="0" w:color="auto"/>
            <w:left w:val="none" w:sz="0" w:space="0" w:color="auto"/>
            <w:bottom w:val="none" w:sz="0" w:space="0" w:color="auto"/>
            <w:right w:val="none" w:sz="0" w:space="0" w:color="auto"/>
          </w:divBdr>
        </w:div>
        <w:div w:id="332612258">
          <w:marLeft w:val="0"/>
          <w:marRight w:val="0"/>
          <w:marTop w:val="0"/>
          <w:marBottom w:val="0"/>
          <w:divBdr>
            <w:top w:val="none" w:sz="0" w:space="0" w:color="auto"/>
            <w:left w:val="none" w:sz="0" w:space="0" w:color="auto"/>
            <w:bottom w:val="none" w:sz="0" w:space="0" w:color="auto"/>
            <w:right w:val="none" w:sz="0" w:space="0" w:color="auto"/>
          </w:divBdr>
        </w:div>
        <w:div w:id="1614901043">
          <w:marLeft w:val="0"/>
          <w:marRight w:val="0"/>
          <w:marTop w:val="0"/>
          <w:marBottom w:val="0"/>
          <w:divBdr>
            <w:top w:val="none" w:sz="0" w:space="0" w:color="auto"/>
            <w:left w:val="none" w:sz="0" w:space="0" w:color="auto"/>
            <w:bottom w:val="none" w:sz="0" w:space="0" w:color="auto"/>
            <w:right w:val="none" w:sz="0" w:space="0" w:color="auto"/>
          </w:divBdr>
        </w:div>
        <w:div w:id="328098924">
          <w:marLeft w:val="0"/>
          <w:marRight w:val="0"/>
          <w:marTop w:val="0"/>
          <w:marBottom w:val="0"/>
          <w:divBdr>
            <w:top w:val="none" w:sz="0" w:space="0" w:color="auto"/>
            <w:left w:val="none" w:sz="0" w:space="0" w:color="auto"/>
            <w:bottom w:val="none" w:sz="0" w:space="0" w:color="auto"/>
            <w:right w:val="none" w:sz="0" w:space="0" w:color="auto"/>
          </w:divBdr>
        </w:div>
        <w:div w:id="690835595">
          <w:marLeft w:val="0"/>
          <w:marRight w:val="0"/>
          <w:marTop w:val="0"/>
          <w:marBottom w:val="0"/>
          <w:divBdr>
            <w:top w:val="none" w:sz="0" w:space="0" w:color="auto"/>
            <w:left w:val="none" w:sz="0" w:space="0" w:color="auto"/>
            <w:bottom w:val="none" w:sz="0" w:space="0" w:color="auto"/>
            <w:right w:val="none" w:sz="0" w:space="0" w:color="auto"/>
          </w:divBdr>
        </w:div>
        <w:div w:id="2041054511">
          <w:marLeft w:val="0"/>
          <w:marRight w:val="0"/>
          <w:marTop w:val="0"/>
          <w:marBottom w:val="0"/>
          <w:divBdr>
            <w:top w:val="none" w:sz="0" w:space="0" w:color="auto"/>
            <w:left w:val="none" w:sz="0" w:space="0" w:color="auto"/>
            <w:bottom w:val="none" w:sz="0" w:space="0" w:color="auto"/>
            <w:right w:val="none" w:sz="0" w:space="0" w:color="auto"/>
          </w:divBdr>
        </w:div>
        <w:div w:id="1383940270">
          <w:marLeft w:val="0"/>
          <w:marRight w:val="0"/>
          <w:marTop w:val="0"/>
          <w:marBottom w:val="0"/>
          <w:divBdr>
            <w:top w:val="none" w:sz="0" w:space="0" w:color="auto"/>
            <w:left w:val="none" w:sz="0" w:space="0" w:color="auto"/>
            <w:bottom w:val="none" w:sz="0" w:space="0" w:color="auto"/>
            <w:right w:val="none" w:sz="0" w:space="0" w:color="auto"/>
          </w:divBdr>
        </w:div>
        <w:div w:id="1704014253">
          <w:marLeft w:val="0"/>
          <w:marRight w:val="0"/>
          <w:marTop w:val="0"/>
          <w:marBottom w:val="0"/>
          <w:divBdr>
            <w:top w:val="none" w:sz="0" w:space="0" w:color="auto"/>
            <w:left w:val="none" w:sz="0" w:space="0" w:color="auto"/>
            <w:bottom w:val="none" w:sz="0" w:space="0" w:color="auto"/>
            <w:right w:val="none" w:sz="0" w:space="0" w:color="auto"/>
          </w:divBdr>
        </w:div>
        <w:div w:id="1421831054">
          <w:marLeft w:val="0"/>
          <w:marRight w:val="0"/>
          <w:marTop w:val="0"/>
          <w:marBottom w:val="0"/>
          <w:divBdr>
            <w:top w:val="none" w:sz="0" w:space="0" w:color="auto"/>
            <w:left w:val="none" w:sz="0" w:space="0" w:color="auto"/>
            <w:bottom w:val="none" w:sz="0" w:space="0" w:color="auto"/>
            <w:right w:val="none" w:sz="0" w:space="0" w:color="auto"/>
          </w:divBdr>
        </w:div>
        <w:div w:id="1034771912">
          <w:marLeft w:val="0"/>
          <w:marRight w:val="0"/>
          <w:marTop w:val="0"/>
          <w:marBottom w:val="0"/>
          <w:divBdr>
            <w:top w:val="none" w:sz="0" w:space="0" w:color="auto"/>
            <w:left w:val="none" w:sz="0" w:space="0" w:color="auto"/>
            <w:bottom w:val="none" w:sz="0" w:space="0" w:color="auto"/>
            <w:right w:val="none" w:sz="0" w:space="0" w:color="auto"/>
          </w:divBdr>
        </w:div>
        <w:div w:id="1879080255">
          <w:marLeft w:val="0"/>
          <w:marRight w:val="0"/>
          <w:marTop w:val="0"/>
          <w:marBottom w:val="0"/>
          <w:divBdr>
            <w:top w:val="none" w:sz="0" w:space="0" w:color="auto"/>
            <w:left w:val="none" w:sz="0" w:space="0" w:color="auto"/>
            <w:bottom w:val="none" w:sz="0" w:space="0" w:color="auto"/>
            <w:right w:val="none" w:sz="0" w:space="0" w:color="auto"/>
          </w:divBdr>
        </w:div>
        <w:div w:id="161048148">
          <w:marLeft w:val="0"/>
          <w:marRight w:val="0"/>
          <w:marTop w:val="0"/>
          <w:marBottom w:val="0"/>
          <w:divBdr>
            <w:top w:val="none" w:sz="0" w:space="0" w:color="auto"/>
            <w:left w:val="none" w:sz="0" w:space="0" w:color="auto"/>
            <w:bottom w:val="none" w:sz="0" w:space="0" w:color="auto"/>
            <w:right w:val="none" w:sz="0" w:space="0" w:color="auto"/>
          </w:divBdr>
        </w:div>
        <w:div w:id="1203404617">
          <w:marLeft w:val="0"/>
          <w:marRight w:val="0"/>
          <w:marTop w:val="0"/>
          <w:marBottom w:val="0"/>
          <w:divBdr>
            <w:top w:val="none" w:sz="0" w:space="0" w:color="auto"/>
            <w:left w:val="none" w:sz="0" w:space="0" w:color="auto"/>
            <w:bottom w:val="none" w:sz="0" w:space="0" w:color="auto"/>
            <w:right w:val="none" w:sz="0" w:space="0" w:color="auto"/>
          </w:divBdr>
        </w:div>
        <w:div w:id="806555688">
          <w:marLeft w:val="0"/>
          <w:marRight w:val="0"/>
          <w:marTop w:val="0"/>
          <w:marBottom w:val="0"/>
          <w:divBdr>
            <w:top w:val="none" w:sz="0" w:space="0" w:color="auto"/>
            <w:left w:val="none" w:sz="0" w:space="0" w:color="auto"/>
            <w:bottom w:val="none" w:sz="0" w:space="0" w:color="auto"/>
            <w:right w:val="none" w:sz="0" w:space="0" w:color="auto"/>
          </w:divBdr>
        </w:div>
        <w:div w:id="1443695166">
          <w:marLeft w:val="0"/>
          <w:marRight w:val="0"/>
          <w:marTop w:val="0"/>
          <w:marBottom w:val="0"/>
          <w:divBdr>
            <w:top w:val="none" w:sz="0" w:space="0" w:color="auto"/>
            <w:left w:val="none" w:sz="0" w:space="0" w:color="auto"/>
            <w:bottom w:val="none" w:sz="0" w:space="0" w:color="auto"/>
            <w:right w:val="none" w:sz="0" w:space="0" w:color="auto"/>
          </w:divBdr>
        </w:div>
        <w:div w:id="65231228">
          <w:marLeft w:val="0"/>
          <w:marRight w:val="0"/>
          <w:marTop w:val="0"/>
          <w:marBottom w:val="0"/>
          <w:divBdr>
            <w:top w:val="none" w:sz="0" w:space="0" w:color="auto"/>
            <w:left w:val="none" w:sz="0" w:space="0" w:color="auto"/>
            <w:bottom w:val="none" w:sz="0" w:space="0" w:color="auto"/>
            <w:right w:val="none" w:sz="0" w:space="0" w:color="auto"/>
          </w:divBdr>
        </w:div>
        <w:div w:id="249051224">
          <w:marLeft w:val="0"/>
          <w:marRight w:val="0"/>
          <w:marTop w:val="0"/>
          <w:marBottom w:val="0"/>
          <w:divBdr>
            <w:top w:val="none" w:sz="0" w:space="0" w:color="auto"/>
            <w:left w:val="none" w:sz="0" w:space="0" w:color="auto"/>
            <w:bottom w:val="none" w:sz="0" w:space="0" w:color="auto"/>
            <w:right w:val="none" w:sz="0" w:space="0" w:color="auto"/>
          </w:divBdr>
        </w:div>
        <w:div w:id="615064942">
          <w:marLeft w:val="0"/>
          <w:marRight w:val="0"/>
          <w:marTop w:val="0"/>
          <w:marBottom w:val="0"/>
          <w:divBdr>
            <w:top w:val="none" w:sz="0" w:space="0" w:color="auto"/>
            <w:left w:val="none" w:sz="0" w:space="0" w:color="auto"/>
            <w:bottom w:val="none" w:sz="0" w:space="0" w:color="auto"/>
            <w:right w:val="none" w:sz="0" w:space="0" w:color="auto"/>
          </w:divBdr>
        </w:div>
        <w:div w:id="1957440180">
          <w:marLeft w:val="0"/>
          <w:marRight w:val="0"/>
          <w:marTop w:val="0"/>
          <w:marBottom w:val="0"/>
          <w:divBdr>
            <w:top w:val="none" w:sz="0" w:space="0" w:color="auto"/>
            <w:left w:val="none" w:sz="0" w:space="0" w:color="auto"/>
            <w:bottom w:val="none" w:sz="0" w:space="0" w:color="auto"/>
            <w:right w:val="none" w:sz="0" w:space="0" w:color="auto"/>
          </w:divBdr>
        </w:div>
        <w:div w:id="1108159397">
          <w:marLeft w:val="0"/>
          <w:marRight w:val="0"/>
          <w:marTop w:val="0"/>
          <w:marBottom w:val="0"/>
          <w:divBdr>
            <w:top w:val="none" w:sz="0" w:space="0" w:color="auto"/>
            <w:left w:val="none" w:sz="0" w:space="0" w:color="auto"/>
            <w:bottom w:val="none" w:sz="0" w:space="0" w:color="auto"/>
            <w:right w:val="none" w:sz="0" w:space="0" w:color="auto"/>
          </w:divBdr>
        </w:div>
        <w:div w:id="1588536840">
          <w:marLeft w:val="0"/>
          <w:marRight w:val="0"/>
          <w:marTop w:val="0"/>
          <w:marBottom w:val="0"/>
          <w:divBdr>
            <w:top w:val="none" w:sz="0" w:space="0" w:color="auto"/>
            <w:left w:val="none" w:sz="0" w:space="0" w:color="auto"/>
            <w:bottom w:val="none" w:sz="0" w:space="0" w:color="auto"/>
            <w:right w:val="none" w:sz="0" w:space="0" w:color="auto"/>
          </w:divBdr>
        </w:div>
        <w:div w:id="124393468">
          <w:marLeft w:val="0"/>
          <w:marRight w:val="0"/>
          <w:marTop w:val="0"/>
          <w:marBottom w:val="0"/>
          <w:divBdr>
            <w:top w:val="none" w:sz="0" w:space="0" w:color="auto"/>
            <w:left w:val="none" w:sz="0" w:space="0" w:color="auto"/>
            <w:bottom w:val="none" w:sz="0" w:space="0" w:color="auto"/>
            <w:right w:val="none" w:sz="0" w:space="0" w:color="auto"/>
          </w:divBdr>
        </w:div>
        <w:div w:id="1080952320">
          <w:marLeft w:val="0"/>
          <w:marRight w:val="0"/>
          <w:marTop w:val="0"/>
          <w:marBottom w:val="0"/>
          <w:divBdr>
            <w:top w:val="none" w:sz="0" w:space="0" w:color="auto"/>
            <w:left w:val="none" w:sz="0" w:space="0" w:color="auto"/>
            <w:bottom w:val="none" w:sz="0" w:space="0" w:color="auto"/>
            <w:right w:val="none" w:sz="0" w:space="0" w:color="auto"/>
          </w:divBdr>
        </w:div>
        <w:div w:id="1053770020">
          <w:marLeft w:val="0"/>
          <w:marRight w:val="0"/>
          <w:marTop w:val="0"/>
          <w:marBottom w:val="0"/>
          <w:divBdr>
            <w:top w:val="none" w:sz="0" w:space="0" w:color="auto"/>
            <w:left w:val="none" w:sz="0" w:space="0" w:color="auto"/>
            <w:bottom w:val="none" w:sz="0" w:space="0" w:color="auto"/>
            <w:right w:val="none" w:sz="0" w:space="0" w:color="auto"/>
          </w:divBdr>
        </w:div>
        <w:div w:id="303854411">
          <w:marLeft w:val="0"/>
          <w:marRight w:val="0"/>
          <w:marTop w:val="0"/>
          <w:marBottom w:val="0"/>
          <w:divBdr>
            <w:top w:val="none" w:sz="0" w:space="0" w:color="auto"/>
            <w:left w:val="none" w:sz="0" w:space="0" w:color="auto"/>
            <w:bottom w:val="none" w:sz="0" w:space="0" w:color="auto"/>
            <w:right w:val="none" w:sz="0" w:space="0" w:color="auto"/>
          </w:divBdr>
        </w:div>
        <w:div w:id="1093091001">
          <w:marLeft w:val="0"/>
          <w:marRight w:val="0"/>
          <w:marTop w:val="0"/>
          <w:marBottom w:val="0"/>
          <w:divBdr>
            <w:top w:val="none" w:sz="0" w:space="0" w:color="auto"/>
            <w:left w:val="none" w:sz="0" w:space="0" w:color="auto"/>
            <w:bottom w:val="none" w:sz="0" w:space="0" w:color="auto"/>
            <w:right w:val="none" w:sz="0" w:space="0" w:color="auto"/>
          </w:divBdr>
        </w:div>
        <w:div w:id="1237206140">
          <w:marLeft w:val="0"/>
          <w:marRight w:val="0"/>
          <w:marTop w:val="0"/>
          <w:marBottom w:val="0"/>
          <w:divBdr>
            <w:top w:val="none" w:sz="0" w:space="0" w:color="auto"/>
            <w:left w:val="none" w:sz="0" w:space="0" w:color="auto"/>
            <w:bottom w:val="none" w:sz="0" w:space="0" w:color="auto"/>
            <w:right w:val="none" w:sz="0" w:space="0" w:color="auto"/>
          </w:divBdr>
        </w:div>
        <w:div w:id="1385251545">
          <w:marLeft w:val="0"/>
          <w:marRight w:val="0"/>
          <w:marTop w:val="0"/>
          <w:marBottom w:val="0"/>
          <w:divBdr>
            <w:top w:val="none" w:sz="0" w:space="0" w:color="auto"/>
            <w:left w:val="none" w:sz="0" w:space="0" w:color="auto"/>
            <w:bottom w:val="none" w:sz="0" w:space="0" w:color="auto"/>
            <w:right w:val="none" w:sz="0" w:space="0" w:color="auto"/>
          </w:divBdr>
        </w:div>
        <w:div w:id="707530783">
          <w:marLeft w:val="0"/>
          <w:marRight w:val="0"/>
          <w:marTop w:val="0"/>
          <w:marBottom w:val="0"/>
          <w:divBdr>
            <w:top w:val="none" w:sz="0" w:space="0" w:color="auto"/>
            <w:left w:val="none" w:sz="0" w:space="0" w:color="auto"/>
            <w:bottom w:val="none" w:sz="0" w:space="0" w:color="auto"/>
            <w:right w:val="none" w:sz="0" w:space="0" w:color="auto"/>
          </w:divBdr>
        </w:div>
        <w:div w:id="189226000">
          <w:marLeft w:val="0"/>
          <w:marRight w:val="0"/>
          <w:marTop w:val="0"/>
          <w:marBottom w:val="0"/>
          <w:divBdr>
            <w:top w:val="none" w:sz="0" w:space="0" w:color="auto"/>
            <w:left w:val="none" w:sz="0" w:space="0" w:color="auto"/>
            <w:bottom w:val="none" w:sz="0" w:space="0" w:color="auto"/>
            <w:right w:val="none" w:sz="0" w:space="0" w:color="auto"/>
          </w:divBdr>
        </w:div>
        <w:div w:id="120541911">
          <w:marLeft w:val="0"/>
          <w:marRight w:val="0"/>
          <w:marTop w:val="0"/>
          <w:marBottom w:val="0"/>
          <w:divBdr>
            <w:top w:val="none" w:sz="0" w:space="0" w:color="auto"/>
            <w:left w:val="none" w:sz="0" w:space="0" w:color="auto"/>
            <w:bottom w:val="none" w:sz="0" w:space="0" w:color="auto"/>
            <w:right w:val="none" w:sz="0" w:space="0" w:color="auto"/>
          </w:divBdr>
        </w:div>
        <w:div w:id="305474308">
          <w:marLeft w:val="0"/>
          <w:marRight w:val="0"/>
          <w:marTop w:val="0"/>
          <w:marBottom w:val="0"/>
          <w:divBdr>
            <w:top w:val="none" w:sz="0" w:space="0" w:color="auto"/>
            <w:left w:val="none" w:sz="0" w:space="0" w:color="auto"/>
            <w:bottom w:val="none" w:sz="0" w:space="0" w:color="auto"/>
            <w:right w:val="none" w:sz="0" w:space="0" w:color="auto"/>
          </w:divBdr>
        </w:div>
        <w:div w:id="1253511446">
          <w:marLeft w:val="0"/>
          <w:marRight w:val="0"/>
          <w:marTop w:val="0"/>
          <w:marBottom w:val="0"/>
          <w:divBdr>
            <w:top w:val="none" w:sz="0" w:space="0" w:color="auto"/>
            <w:left w:val="none" w:sz="0" w:space="0" w:color="auto"/>
            <w:bottom w:val="none" w:sz="0" w:space="0" w:color="auto"/>
            <w:right w:val="none" w:sz="0" w:space="0" w:color="auto"/>
          </w:divBdr>
        </w:div>
        <w:div w:id="1967393008">
          <w:marLeft w:val="0"/>
          <w:marRight w:val="0"/>
          <w:marTop w:val="0"/>
          <w:marBottom w:val="0"/>
          <w:divBdr>
            <w:top w:val="none" w:sz="0" w:space="0" w:color="auto"/>
            <w:left w:val="none" w:sz="0" w:space="0" w:color="auto"/>
            <w:bottom w:val="none" w:sz="0" w:space="0" w:color="auto"/>
            <w:right w:val="none" w:sz="0" w:space="0" w:color="auto"/>
          </w:divBdr>
        </w:div>
        <w:div w:id="1823738974">
          <w:marLeft w:val="0"/>
          <w:marRight w:val="0"/>
          <w:marTop w:val="0"/>
          <w:marBottom w:val="0"/>
          <w:divBdr>
            <w:top w:val="none" w:sz="0" w:space="0" w:color="auto"/>
            <w:left w:val="none" w:sz="0" w:space="0" w:color="auto"/>
            <w:bottom w:val="none" w:sz="0" w:space="0" w:color="auto"/>
            <w:right w:val="none" w:sz="0" w:space="0" w:color="auto"/>
          </w:divBdr>
        </w:div>
        <w:div w:id="54473696">
          <w:marLeft w:val="0"/>
          <w:marRight w:val="0"/>
          <w:marTop w:val="0"/>
          <w:marBottom w:val="0"/>
          <w:divBdr>
            <w:top w:val="none" w:sz="0" w:space="0" w:color="auto"/>
            <w:left w:val="none" w:sz="0" w:space="0" w:color="auto"/>
            <w:bottom w:val="none" w:sz="0" w:space="0" w:color="auto"/>
            <w:right w:val="none" w:sz="0" w:space="0" w:color="auto"/>
          </w:divBdr>
        </w:div>
        <w:div w:id="661277093">
          <w:marLeft w:val="0"/>
          <w:marRight w:val="0"/>
          <w:marTop w:val="0"/>
          <w:marBottom w:val="0"/>
          <w:divBdr>
            <w:top w:val="none" w:sz="0" w:space="0" w:color="auto"/>
            <w:left w:val="none" w:sz="0" w:space="0" w:color="auto"/>
            <w:bottom w:val="none" w:sz="0" w:space="0" w:color="auto"/>
            <w:right w:val="none" w:sz="0" w:space="0" w:color="auto"/>
          </w:divBdr>
        </w:div>
        <w:div w:id="1767001265">
          <w:marLeft w:val="0"/>
          <w:marRight w:val="0"/>
          <w:marTop w:val="0"/>
          <w:marBottom w:val="0"/>
          <w:divBdr>
            <w:top w:val="none" w:sz="0" w:space="0" w:color="auto"/>
            <w:left w:val="none" w:sz="0" w:space="0" w:color="auto"/>
            <w:bottom w:val="none" w:sz="0" w:space="0" w:color="auto"/>
            <w:right w:val="none" w:sz="0" w:space="0" w:color="auto"/>
          </w:divBdr>
        </w:div>
        <w:div w:id="1302495029">
          <w:marLeft w:val="0"/>
          <w:marRight w:val="0"/>
          <w:marTop w:val="0"/>
          <w:marBottom w:val="0"/>
          <w:divBdr>
            <w:top w:val="none" w:sz="0" w:space="0" w:color="auto"/>
            <w:left w:val="none" w:sz="0" w:space="0" w:color="auto"/>
            <w:bottom w:val="none" w:sz="0" w:space="0" w:color="auto"/>
            <w:right w:val="none" w:sz="0" w:space="0" w:color="auto"/>
          </w:divBdr>
        </w:div>
        <w:div w:id="1054890301">
          <w:marLeft w:val="0"/>
          <w:marRight w:val="0"/>
          <w:marTop w:val="0"/>
          <w:marBottom w:val="0"/>
          <w:divBdr>
            <w:top w:val="none" w:sz="0" w:space="0" w:color="auto"/>
            <w:left w:val="none" w:sz="0" w:space="0" w:color="auto"/>
            <w:bottom w:val="none" w:sz="0" w:space="0" w:color="auto"/>
            <w:right w:val="none" w:sz="0" w:space="0" w:color="auto"/>
          </w:divBdr>
        </w:div>
        <w:div w:id="451634160">
          <w:marLeft w:val="0"/>
          <w:marRight w:val="0"/>
          <w:marTop w:val="0"/>
          <w:marBottom w:val="0"/>
          <w:divBdr>
            <w:top w:val="none" w:sz="0" w:space="0" w:color="auto"/>
            <w:left w:val="none" w:sz="0" w:space="0" w:color="auto"/>
            <w:bottom w:val="none" w:sz="0" w:space="0" w:color="auto"/>
            <w:right w:val="none" w:sz="0" w:space="0" w:color="auto"/>
          </w:divBdr>
        </w:div>
        <w:div w:id="339043580">
          <w:marLeft w:val="0"/>
          <w:marRight w:val="0"/>
          <w:marTop w:val="0"/>
          <w:marBottom w:val="0"/>
          <w:divBdr>
            <w:top w:val="none" w:sz="0" w:space="0" w:color="auto"/>
            <w:left w:val="none" w:sz="0" w:space="0" w:color="auto"/>
            <w:bottom w:val="none" w:sz="0" w:space="0" w:color="auto"/>
            <w:right w:val="none" w:sz="0" w:space="0" w:color="auto"/>
          </w:divBdr>
        </w:div>
        <w:div w:id="1146583808">
          <w:marLeft w:val="0"/>
          <w:marRight w:val="0"/>
          <w:marTop w:val="0"/>
          <w:marBottom w:val="0"/>
          <w:divBdr>
            <w:top w:val="none" w:sz="0" w:space="0" w:color="auto"/>
            <w:left w:val="none" w:sz="0" w:space="0" w:color="auto"/>
            <w:bottom w:val="none" w:sz="0" w:space="0" w:color="auto"/>
            <w:right w:val="none" w:sz="0" w:space="0" w:color="auto"/>
          </w:divBdr>
        </w:div>
        <w:div w:id="1706909345">
          <w:marLeft w:val="0"/>
          <w:marRight w:val="0"/>
          <w:marTop w:val="0"/>
          <w:marBottom w:val="0"/>
          <w:divBdr>
            <w:top w:val="none" w:sz="0" w:space="0" w:color="auto"/>
            <w:left w:val="none" w:sz="0" w:space="0" w:color="auto"/>
            <w:bottom w:val="none" w:sz="0" w:space="0" w:color="auto"/>
            <w:right w:val="none" w:sz="0" w:space="0" w:color="auto"/>
          </w:divBdr>
        </w:div>
        <w:div w:id="1480196189">
          <w:marLeft w:val="0"/>
          <w:marRight w:val="0"/>
          <w:marTop w:val="0"/>
          <w:marBottom w:val="0"/>
          <w:divBdr>
            <w:top w:val="none" w:sz="0" w:space="0" w:color="auto"/>
            <w:left w:val="none" w:sz="0" w:space="0" w:color="auto"/>
            <w:bottom w:val="none" w:sz="0" w:space="0" w:color="auto"/>
            <w:right w:val="none" w:sz="0" w:space="0" w:color="auto"/>
          </w:divBdr>
        </w:div>
        <w:div w:id="1879004525">
          <w:marLeft w:val="0"/>
          <w:marRight w:val="0"/>
          <w:marTop w:val="0"/>
          <w:marBottom w:val="0"/>
          <w:divBdr>
            <w:top w:val="none" w:sz="0" w:space="0" w:color="auto"/>
            <w:left w:val="none" w:sz="0" w:space="0" w:color="auto"/>
            <w:bottom w:val="none" w:sz="0" w:space="0" w:color="auto"/>
            <w:right w:val="none" w:sz="0" w:space="0" w:color="auto"/>
          </w:divBdr>
        </w:div>
        <w:div w:id="1439905538">
          <w:marLeft w:val="0"/>
          <w:marRight w:val="0"/>
          <w:marTop w:val="0"/>
          <w:marBottom w:val="0"/>
          <w:divBdr>
            <w:top w:val="none" w:sz="0" w:space="0" w:color="auto"/>
            <w:left w:val="none" w:sz="0" w:space="0" w:color="auto"/>
            <w:bottom w:val="none" w:sz="0" w:space="0" w:color="auto"/>
            <w:right w:val="none" w:sz="0" w:space="0" w:color="auto"/>
          </w:divBdr>
        </w:div>
        <w:div w:id="1818300416">
          <w:marLeft w:val="0"/>
          <w:marRight w:val="0"/>
          <w:marTop w:val="0"/>
          <w:marBottom w:val="0"/>
          <w:divBdr>
            <w:top w:val="none" w:sz="0" w:space="0" w:color="auto"/>
            <w:left w:val="none" w:sz="0" w:space="0" w:color="auto"/>
            <w:bottom w:val="none" w:sz="0" w:space="0" w:color="auto"/>
            <w:right w:val="none" w:sz="0" w:space="0" w:color="auto"/>
          </w:divBdr>
        </w:div>
        <w:div w:id="1615671731">
          <w:marLeft w:val="0"/>
          <w:marRight w:val="0"/>
          <w:marTop w:val="0"/>
          <w:marBottom w:val="0"/>
          <w:divBdr>
            <w:top w:val="none" w:sz="0" w:space="0" w:color="auto"/>
            <w:left w:val="none" w:sz="0" w:space="0" w:color="auto"/>
            <w:bottom w:val="none" w:sz="0" w:space="0" w:color="auto"/>
            <w:right w:val="none" w:sz="0" w:space="0" w:color="auto"/>
          </w:divBdr>
        </w:div>
        <w:div w:id="1018124421">
          <w:marLeft w:val="0"/>
          <w:marRight w:val="0"/>
          <w:marTop w:val="0"/>
          <w:marBottom w:val="0"/>
          <w:divBdr>
            <w:top w:val="none" w:sz="0" w:space="0" w:color="auto"/>
            <w:left w:val="none" w:sz="0" w:space="0" w:color="auto"/>
            <w:bottom w:val="none" w:sz="0" w:space="0" w:color="auto"/>
            <w:right w:val="none" w:sz="0" w:space="0" w:color="auto"/>
          </w:divBdr>
        </w:div>
        <w:div w:id="2147234513">
          <w:marLeft w:val="0"/>
          <w:marRight w:val="0"/>
          <w:marTop w:val="0"/>
          <w:marBottom w:val="0"/>
          <w:divBdr>
            <w:top w:val="none" w:sz="0" w:space="0" w:color="auto"/>
            <w:left w:val="none" w:sz="0" w:space="0" w:color="auto"/>
            <w:bottom w:val="none" w:sz="0" w:space="0" w:color="auto"/>
            <w:right w:val="none" w:sz="0" w:space="0" w:color="auto"/>
          </w:divBdr>
        </w:div>
        <w:div w:id="2147314274">
          <w:marLeft w:val="0"/>
          <w:marRight w:val="0"/>
          <w:marTop w:val="0"/>
          <w:marBottom w:val="0"/>
          <w:divBdr>
            <w:top w:val="none" w:sz="0" w:space="0" w:color="auto"/>
            <w:left w:val="none" w:sz="0" w:space="0" w:color="auto"/>
            <w:bottom w:val="none" w:sz="0" w:space="0" w:color="auto"/>
            <w:right w:val="none" w:sz="0" w:space="0" w:color="auto"/>
          </w:divBdr>
        </w:div>
        <w:div w:id="1676565955">
          <w:marLeft w:val="0"/>
          <w:marRight w:val="0"/>
          <w:marTop w:val="0"/>
          <w:marBottom w:val="0"/>
          <w:divBdr>
            <w:top w:val="none" w:sz="0" w:space="0" w:color="auto"/>
            <w:left w:val="none" w:sz="0" w:space="0" w:color="auto"/>
            <w:bottom w:val="none" w:sz="0" w:space="0" w:color="auto"/>
            <w:right w:val="none" w:sz="0" w:space="0" w:color="auto"/>
          </w:divBdr>
        </w:div>
        <w:div w:id="427312960">
          <w:marLeft w:val="0"/>
          <w:marRight w:val="0"/>
          <w:marTop w:val="0"/>
          <w:marBottom w:val="0"/>
          <w:divBdr>
            <w:top w:val="none" w:sz="0" w:space="0" w:color="auto"/>
            <w:left w:val="none" w:sz="0" w:space="0" w:color="auto"/>
            <w:bottom w:val="none" w:sz="0" w:space="0" w:color="auto"/>
            <w:right w:val="none" w:sz="0" w:space="0" w:color="auto"/>
          </w:divBdr>
        </w:div>
        <w:div w:id="14424927">
          <w:marLeft w:val="0"/>
          <w:marRight w:val="0"/>
          <w:marTop w:val="0"/>
          <w:marBottom w:val="0"/>
          <w:divBdr>
            <w:top w:val="none" w:sz="0" w:space="0" w:color="auto"/>
            <w:left w:val="none" w:sz="0" w:space="0" w:color="auto"/>
            <w:bottom w:val="none" w:sz="0" w:space="0" w:color="auto"/>
            <w:right w:val="none" w:sz="0" w:space="0" w:color="auto"/>
          </w:divBdr>
        </w:div>
        <w:div w:id="230778149">
          <w:marLeft w:val="0"/>
          <w:marRight w:val="0"/>
          <w:marTop w:val="0"/>
          <w:marBottom w:val="0"/>
          <w:divBdr>
            <w:top w:val="none" w:sz="0" w:space="0" w:color="auto"/>
            <w:left w:val="none" w:sz="0" w:space="0" w:color="auto"/>
            <w:bottom w:val="none" w:sz="0" w:space="0" w:color="auto"/>
            <w:right w:val="none" w:sz="0" w:space="0" w:color="auto"/>
          </w:divBdr>
        </w:div>
        <w:div w:id="1493788018">
          <w:marLeft w:val="0"/>
          <w:marRight w:val="0"/>
          <w:marTop w:val="0"/>
          <w:marBottom w:val="0"/>
          <w:divBdr>
            <w:top w:val="none" w:sz="0" w:space="0" w:color="auto"/>
            <w:left w:val="none" w:sz="0" w:space="0" w:color="auto"/>
            <w:bottom w:val="none" w:sz="0" w:space="0" w:color="auto"/>
            <w:right w:val="none" w:sz="0" w:space="0" w:color="auto"/>
          </w:divBdr>
        </w:div>
        <w:div w:id="2048288666">
          <w:marLeft w:val="0"/>
          <w:marRight w:val="0"/>
          <w:marTop w:val="0"/>
          <w:marBottom w:val="0"/>
          <w:divBdr>
            <w:top w:val="none" w:sz="0" w:space="0" w:color="auto"/>
            <w:left w:val="none" w:sz="0" w:space="0" w:color="auto"/>
            <w:bottom w:val="none" w:sz="0" w:space="0" w:color="auto"/>
            <w:right w:val="none" w:sz="0" w:space="0" w:color="auto"/>
          </w:divBdr>
        </w:div>
        <w:div w:id="802699105">
          <w:marLeft w:val="0"/>
          <w:marRight w:val="0"/>
          <w:marTop w:val="0"/>
          <w:marBottom w:val="0"/>
          <w:divBdr>
            <w:top w:val="none" w:sz="0" w:space="0" w:color="auto"/>
            <w:left w:val="none" w:sz="0" w:space="0" w:color="auto"/>
            <w:bottom w:val="none" w:sz="0" w:space="0" w:color="auto"/>
            <w:right w:val="none" w:sz="0" w:space="0" w:color="auto"/>
          </w:divBdr>
        </w:div>
        <w:div w:id="327249856">
          <w:marLeft w:val="0"/>
          <w:marRight w:val="0"/>
          <w:marTop w:val="0"/>
          <w:marBottom w:val="0"/>
          <w:divBdr>
            <w:top w:val="none" w:sz="0" w:space="0" w:color="auto"/>
            <w:left w:val="none" w:sz="0" w:space="0" w:color="auto"/>
            <w:bottom w:val="none" w:sz="0" w:space="0" w:color="auto"/>
            <w:right w:val="none" w:sz="0" w:space="0" w:color="auto"/>
          </w:divBdr>
        </w:div>
        <w:div w:id="916279966">
          <w:marLeft w:val="0"/>
          <w:marRight w:val="0"/>
          <w:marTop w:val="0"/>
          <w:marBottom w:val="0"/>
          <w:divBdr>
            <w:top w:val="none" w:sz="0" w:space="0" w:color="auto"/>
            <w:left w:val="none" w:sz="0" w:space="0" w:color="auto"/>
            <w:bottom w:val="none" w:sz="0" w:space="0" w:color="auto"/>
            <w:right w:val="none" w:sz="0" w:space="0" w:color="auto"/>
          </w:divBdr>
        </w:div>
        <w:div w:id="349917817">
          <w:marLeft w:val="0"/>
          <w:marRight w:val="0"/>
          <w:marTop w:val="0"/>
          <w:marBottom w:val="0"/>
          <w:divBdr>
            <w:top w:val="none" w:sz="0" w:space="0" w:color="auto"/>
            <w:left w:val="none" w:sz="0" w:space="0" w:color="auto"/>
            <w:bottom w:val="none" w:sz="0" w:space="0" w:color="auto"/>
            <w:right w:val="none" w:sz="0" w:space="0" w:color="auto"/>
          </w:divBdr>
        </w:div>
        <w:div w:id="118376215">
          <w:marLeft w:val="0"/>
          <w:marRight w:val="0"/>
          <w:marTop w:val="0"/>
          <w:marBottom w:val="0"/>
          <w:divBdr>
            <w:top w:val="none" w:sz="0" w:space="0" w:color="auto"/>
            <w:left w:val="none" w:sz="0" w:space="0" w:color="auto"/>
            <w:bottom w:val="none" w:sz="0" w:space="0" w:color="auto"/>
            <w:right w:val="none" w:sz="0" w:space="0" w:color="auto"/>
          </w:divBdr>
        </w:div>
        <w:div w:id="1752199025">
          <w:marLeft w:val="0"/>
          <w:marRight w:val="0"/>
          <w:marTop w:val="0"/>
          <w:marBottom w:val="0"/>
          <w:divBdr>
            <w:top w:val="none" w:sz="0" w:space="0" w:color="auto"/>
            <w:left w:val="none" w:sz="0" w:space="0" w:color="auto"/>
            <w:bottom w:val="none" w:sz="0" w:space="0" w:color="auto"/>
            <w:right w:val="none" w:sz="0" w:space="0" w:color="auto"/>
          </w:divBdr>
        </w:div>
        <w:div w:id="2016953630">
          <w:marLeft w:val="0"/>
          <w:marRight w:val="0"/>
          <w:marTop w:val="0"/>
          <w:marBottom w:val="0"/>
          <w:divBdr>
            <w:top w:val="none" w:sz="0" w:space="0" w:color="auto"/>
            <w:left w:val="none" w:sz="0" w:space="0" w:color="auto"/>
            <w:bottom w:val="none" w:sz="0" w:space="0" w:color="auto"/>
            <w:right w:val="none" w:sz="0" w:space="0" w:color="auto"/>
          </w:divBdr>
        </w:div>
        <w:div w:id="766391775">
          <w:marLeft w:val="0"/>
          <w:marRight w:val="0"/>
          <w:marTop w:val="0"/>
          <w:marBottom w:val="0"/>
          <w:divBdr>
            <w:top w:val="none" w:sz="0" w:space="0" w:color="auto"/>
            <w:left w:val="none" w:sz="0" w:space="0" w:color="auto"/>
            <w:bottom w:val="none" w:sz="0" w:space="0" w:color="auto"/>
            <w:right w:val="none" w:sz="0" w:space="0" w:color="auto"/>
          </w:divBdr>
        </w:div>
        <w:div w:id="1221281074">
          <w:marLeft w:val="0"/>
          <w:marRight w:val="0"/>
          <w:marTop w:val="0"/>
          <w:marBottom w:val="0"/>
          <w:divBdr>
            <w:top w:val="none" w:sz="0" w:space="0" w:color="auto"/>
            <w:left w:val="none" w:sz="0" w:space="0" w:color="auto"/>
            <w:bottom w:val="none" w:sz="0" w:space="0" w:color="auto"/>
            <w:right w:val="none" w:sz="0" w:space="0" w:color="auto"/>
          </w:divBdr>
        </w:div>
        <w:div w:id="540436722">
          <w:marLeft w:val="0"/>
          <w:marRight w:val="0"/>
          <w:marTop w:val="0"/>
          <w:marBottom w:val="0"/>
          <w:divBdr>
            <w:top w:val="none" w:sz="0" w:space="0" w:color="auto"/>
            <w:left w:val="none" w:sz="0" w:space="0" w:color="auto"/>
            <w:bottom w:val="none" w:sz="0" w:space="0" w:color="auto"/>
            <w:right w:val="none" w:sz="0" w:space="0" w:color="auto"/>
          </w:divBdr>
        </w:div>
        <w:div w:id="901211203">
          <w:marLeft w:val="0"/>
          <w:marRight w:val="0"/>
          <w:marTop w:val="0"/>
          <w:marBottom w:val="0"/>
          <w:divBdr>
            <w:top w:val="none" w:sz="0" w:space="0" w:color="auto"/>
            <w:left w:val="none" w:sz="0" w:space="0" w:color="auto"/>
            <w:bottom w:val="none" w:sz="0" w:space="0" w:color="auto"/>
            <w:right w:val="none" w:sz="0" w:space="0" w:color="auto"/>
          </w:divBdr>
        </w:div>
        <w:div w:id="54471361">
          <w:marLeft w:val="0"/>
          <w:marRight w:val="0"/>
          <w:marTop w:val="0"/>
          <w:marBottom w:val="0"/>
          <w:divBdr>
            <w:top w:val="none" w:sz="0" w:space="0" w:color="auto"/>
            <w:left w:val="none" w:sz="0" w:space="0" w:color="auto"/>
            <w:bottom w:val="none" w:sz="0" w:space="0" w:color="auto"/>
            <w:right w:val="none" w:sz="0" w:space="0" w:color="auto"/>
          </w:divBdr>
        </w:div>
        <w:div w:id="953948955">
          <w:marLeft w:val="0"/>
          <w:marRight w:val="0"/>
          <w:marTop w:val="0"/>
          <w:marBottom w:val="0"/>
          <w:divBdr>
            <w:top w:val="none" w:sz="0" w:space="0" w:color="auto"/>
            <w:left w:val="none" w:sz="0" w:space="0" w:color="auto"/>
            <w:bottom w:val="none" w:sz="0" w:space="0" w:color="auto"/>
            <w:right w:val="none" w:sz="0" w:space="0" w:color="auto"/>
          </w:divBdr>
        </w:div>
        <w:div w:id="1714503259">
          <w:marLeft w:val="0"/>
          <w:marRight w:val="0"/>
          <w:marTop w:val="0"/>
          <w:marBottom w:val="0"/>
          <w:divBdr>
            <w:top w:val="none" w:sz="0" w:space="0" w:color="auto"/>
            <w:left w:val="none" w:sz="0" w:space="0" w:color="auto"/>
            <w:bottom w:val="none" w:sz="0" w:space="0" w:color="auto"/>
            <w:right w:val="none" w:sz="0" w:space="0" w:color="auto"/>
          </w:divBdr>
        </w:div>
        <w:div w:id="1424491120">
          <w:marLeft w:val="0"/>
          <w:marRight w:val="0"/>
          <w:marTop w:val="0"/>
          <w:marBottom w:val="0"/>
          <w:divBdr>
            <w:top w:val="none" w:sz="0" w:space="0" w:color="auto"/>
            <w:left w:val="none" w:sz="0" w:space="0" w:color="auto"/>
            <w:bottom w:val="none" w:sz="0" w:space="0" w:color="auto"/>
            <w:right w:val="none" w:sz="0" w:space="0" w:color="auto"/>
          </w:divBdr>
        </w:div>
        <w:div w:id="375736546">
          <w:marLeft w:val="0"/>
          <w:marRight w:val="0"/>
          <w:marTop w:val="0"/>
          <w:marBottom w:val="0"/>
          <w:divBdr>
            <w:top w:val="none" w:sz="0" w:space="0" w:color="auto"/>
            <w:left w:val="none" w:sz="0" w:space="0" w:color="auto"/>
            <w:bottom w:val="none" w:sz="0" w:space="0" w:color="auto"/>
            <w:right w:val="none" w:sz="0" w:space="0" w:color="auto"/>
          </w:divBdr>
        </w:div>
        <w:div w:id="567690147">
          <w:marLeft w:val="0"/>
          <w:marRight w:val="0"/>
          <w:marTop w:val="0"/>
          <w:marBottom w:val="0"/>
          <w:divBdr>
            <w:top w:val="none" w:sz="0" w:space="0" w:color="auto"/>
            <w:left w:val="none" w:sz="0" w:space="0" w:color="auto"/>
            <w:bottom w:val="none" w:sz="0" w:space="0" w:color="auto"/>
            <w:right w:val="none" w:sz="0" w:space="0" w:color="auto"/>
          </w:divBdr>
        </w:div>
        <w:div w:id="1534532364">
          <w:marLeft w:val="0"/>
          <w:marRight w:val="0"/>
          <w:marTop w:val="0"/>
          <w:marBottom w:val="0"/>
          <w:divBdr>
            <w:top w:val="none" w:sz="0" w:space="0" w:color="auto"/>
            <w:left w:val="none" w:sz="0" w:space="0" w:color="auto"/>
            <w:bottom w:val="none" w:sz="0" w:space="0" w:color="auto"/>
            <w:right w:val="none" w:sz="0" w:space="0" w:color="auto"/>
          </w:divBdr>
        </w:div>
        <w:div w:id="917403262">
          <w:marLeft w:val="0"/>
          <w:marRight w:val="0"/>
          <w:marTop w:val="0"/>
          <w:marBottom w:val="0"/>
          <w:divBdr>
            <w:top w:val="none" w:sz="0" w:space="0" w:color="auto"/>
            <w:left w:val="none" w:sz="0" w:space="0" w:color="auto"/>
            <w:bottom w:val="none" w:sz="0" w:space="0" w:color="auto"/>
            <w:right w:val="none" w:sz="0" w:space="0" w:color="auto"/>
          </w:divBdr>
        </w:div>
        <w:div w:id="1922178330">
          <w:marLeft w:val="0"/>
          <w:marRight w:val="0"/>
          <w:marTop w:val="0"/>
          <w:marBottom w:val="0"/>
          <w:divBdr>
            <w:top w:val="none" w:sz="0" w:space="0" w:color="auto"/>
            <w:left w:val="none" w:sz="0" w:space="0" w:color="auto"/>
            <w:bottom w:val="none" w:sz="0" w:space="0" w:color="auto"/>
            <w:right w:val="none" w:sz="0" w:space="0" w:color="auto"/>
          </w:divBdr>
        </w:div>
        <w:div w:id="2025281084">
          <w:marLeft w:val="0"/>
          <w:marRight w:val="0"/>
          <w:marTop w:val="0"/>
          <w:marBottom w:val="0"/>
          <w:divBdr>
            <w:top w:val="none" w:sz="0" w:space="0" w:color="auto"/>
            <w:left w:val="none" w:sz="0" w:space="0" w:color="auto"/>
            <w:bottom w:val="none" w:sz="0" w:space="0" w:color="auto"/>
            <w:right w:val="none" w:sz="0" w:space="0" w:color="auto"/>
          </w:divBdr>
        </w:div>
        <w:div w:id="1313876207">
          <w:marLeft w:val="0"/>
          <w:marRight w:val="0"/>
          <w:marTop w:val="0"/>
          <w:marBottom w:val="0"/>
          <w:divBdr>
            <w:top w:val="none" w:sz="0" w:space="0" w:color="auto"/>
            <w:left w:val="none" w:sz="0" w:space="0" w:color="auto"/>
            <w:bottom w:val="none" w:sz="0" w:space="0" w:color="auto"/>
            <w:right w:val="none" w:sz="0" w:space="0" w:color="auto"/>
          </w:divBdr>
        </w:div>
        <w:div w:id="1793592237">
          <w:marLeft w:val="0"/>
          <w:marRight w:val="0"/>
          <w:marTop w:val="0"/>
          <w:marBottom w:val="0"/>
          <w:divBdr>
            <w:top w:val="none" w:sz="0" w:space="0" w:color="auto"/>
            <w:left w:val="none" w:sz="0" w:space="0" w:color="auto"/>
            <w:bottom w:val="none" w:sz="0" w:space="0" w:color="auto"/>
            <w:right w:val="none" w:sz="0" w:space="0" w:color="auto"/>
          </w:divBdr>
        </w:div>
        <w:div w:id="14700958">
          <w:marLeft w:val="0"/>
          <w:marRight w:val="0"/>
          <w:marTop w:val="0"/>
          <w:marBottom w:val="0"/>
          <w:divBdr>
            <w:top w:val="none" w:sz="0" w:space="0" w:color="auto"/>
            <w:left w:val="none" w:sz="0" w:space="0" w:color="auto"/>
            <w:bottom w:val="none" w:sz="0" w:space="0" w:color="auto"/>
            <w:right w:val="none" w:sz="0" w:space="0" w:color="auto"/>
          </w:divBdr>
        </w:div>
        <w:div w:id="1169758026">
          <w:marLeft w:val="0"/>
          <w:marRight w:val="0"/>
          <w:marTop w:val="0"/>
          <w:marBottom w:val="0"/>
          <w:divBdr>
            <w:top w:val="none" w:sz="0" w:space="0" w:color="auto"/>
            <w:left w:val="none" w:sz="0" w:space="0" w:color="auto"/>
            <w:bottom w:val="none" w:sz="0" w:space="0" w:color="auto"/>
            <w:right w:val="none" w:sz="0" w:space="0" w:color="auto"/>
          </w:divBdr>
        </w:div>
        <w:div w:id="2145736749">
          <w:marLeft w:val="0"/>
          <w:marRight w:val="0"/>
          <w:marTop w:val="0"/>
          <w:marBottom w:val="0"/>
          <w:divBdr>
            <w:top w:val="none" w:sz="0" w:space="0" w:color="auto"/>
            <w:left w:val="none" w:sz="0" w:space="0" w:color="auto"/>
            <w:bottom w:val="none" w:sz="0" w:space="0" w:color="auto"/>
            <w:right w:val="none" w:sz="0" w:space="0" w:color="auto"/>
          </w:divBdr>
        </w:div>
        <w:div w:id="1738092368">
          <w:marLeft w:val="0"/>
          <w:marRight w:val="0"/>
          <w:marTop w:val="0"/>
          <w:marBottom w:val="0"/>
          <w:divBdr>
            <w:top w:val="none" w:sz="0" w:space="0" w:color="auto"/>
            <w:left w:val="none" w:sz="0" w:space="0" w:color="auto"/>
            <w:bottom w:val="none" w:sz="0" w:space="0" w:color="auto"/>
            <w:right w:val="none" w:sz="0" w:space="0" w:color="auto"/>
          </w:divBdr>
        </w:div>
        <w:div w:id="463620840">
          <w:marLeft w:val="0"/>
          <w:marRight w:val="0"/>
          <w:marTop w:val="0"/>
          <w:marBottom w:val="0"/>
          <w:divBdr>
            <w:top w:val="none" w:sz="0" w:space="0" w:color="auto"/>
            <w:left w:val="none" w:sz="0" w:space="0" w:color="auto"/>
            <w:bottom w:val="none" w:sz="0" w:space="0" w:color="auto"/>
            <w:right w:val="none" w:sz="0" w:space="0" w:color="auto"/>
          </w:divBdr>
        </w:div>
        <w:div w:id="975332973">
          <w:marLeft w:val="0"/>
          <w:marRight w:val="0"/>
          <w:marTop w:val="0"/>
          <w:marBottom w:val="0"/>
          <w:divBdr>
            <w:top w:val="none" w:sz="0" w:space="0" w:color="auto"/>
            <w:left w:val="none" w:sz="0" w:space="0" w:color="auto"/>
            <w:bottom w:val="none" w:sz="0" w:space="0" w:color="auto"/>
            <w:right w:val="none" w:sz="0" w:space="0" w:color="auto"/>
          </w:divBdr>
        </w:div>
        <w:div w:id="65151220">
          <w:marLeft w:val="0"/>
          <w:marRight w:val="0"/>
          <w:marTop w:val="0"/>
          <w:marBottom w:val="0"/>
          <w:divBdr>
            <w:top w:val="none" w:sz="0" w:space="0" w:color="auto"/>
            <w:left w:val="none" w:sz="0" w:space="0" w:color="auto"/>
            <w:bottom w:val="none" w:sz="0" w:space="0" w:color="auto"/>
            <w:right w:val="none" w:sz="0" w:space="0" w:color="auto"/>
          </w:divBdr>
        </w:div>
        <w:div w:id="1123960531">
          <w:marLeft w:val="0"/>
          <w:marRight w:val="0"/>
          <w:marTop w:val="0"/>
          <w:marBottom w:val="0"/>
          <w:divBdr>
            <w:top w:val="none" w:sz="0" w:space="0" w:color="auto"/>
            <w:left w:val="none" w:sz="0" w:space="0" w:color="auto"/>
            <w:bottom w:val="none" w:sz="0" w:space="0" w:color="auto"/>
            <w:right w:val="none" w:sz="0" w:space="0" w:color="auto"/>
          </w:divBdr>
        </w:div>
        <w:div w:id="921719654">
          <w:marLeft w:val="0"/>
          <w:marRight w:val="0"/>
          <w:marTop w:val="0"/>
          <w:marBottom w:val="0"/>
          <w:divBdr>
            <w:top w:val="none" w:sz="0" w:space="0" w:color="auto"/>
            <w:left w:val="none" w:sz="0" w:space="0" w:color="auto"/>
            <w:bottom w:val="none" w:sz="0" w:space="0" w:color="auto"/>
            <w:right w:val="none" w:sz="0" w:space="0" w:color="auto"/>
          </w:divBdr>
        </w:div>
        <w:div w:id="121466809">
          <w:marLeft w:val="0"/>
          <w:marRight w:val="0"/>
          <w:marTop w:val="0"/>
          <w:marBottom w:val="0"/>
          <w:divBdr>
            <w:top w:val="none" w:sz="0" w:space="0" w:color="auto"/>
            <w:left w:val="none" w:sz="0" w:space="0" w:color="auto"/>
            <w:bottom w:val="none" w:sz="0" w:space="0" w:color="auto"/>
            <w:right w:val="none" w:sz="0" w:space="0" w:color="auto"/>
          </w:divBdr>
        </w:div>
        <w:div w:id="1083650117">
          <w:marLeft w:val="0"/>
          <w:marRight w:val="0"/>
          <w:marTop w:val="0"/>
          <w:marBottom w:val="0"/>
          <w:divBdr>
            <w:top w:val="none" w:sz="0" w:space="0" w:color="auto"/>
            <w:left w:val="none" w:sz="0" w:space="0" w:color="auto"/>
            <w:bottom w:val="none" w:sz="0" w:space="0" w:color="auto"/>
            <w:right w:val="none" w:sz="0" w:space="0" w:color="auto"/>
          </w:divBdr>
        </w:div>
        <w:div w:id="1599557326">
          <w:marLeft w:val="0"/>
          <w:marRight w:val="0"/>
          <w:marTop w:val="0"/>
          <w:marBottom w:val="0"/>
          <w:divBdr>
            <w:top w:val="none" w:sz="0" w:space="0" w:color="auto"/>
            <w:left w:val="none" w:sz="0" w:space="0" w:color="auto"/>
            <w:bottom w:val="none" w:sz="0" w:space="0" w:color="auto"/>
            <w:right w:val="none" w:sz="0" w:space="0" w:color="auto"/>
          </w:divBdr>
        </w:div>
        <w:div w:id="1281836765">
          <w:marLeft w:val="0"/>
          <w:marRight w:val="0"/>
          <w:marTop w:val="0"/>
          <w:marBottom w:val="0"/>
          <w:divBdr>
            <w:top w:val="none" w:sz="0" w:space="0" w:color="auto"/>
            <w:left w:val="none" w:sz="0" w:space="0" w:color="auto"/>
            <w:bottom w:val="none" w:sz="0" w:space="0" w:color="auto"/>
            <w:right w:val="none" w:sz="0" w:space="0" w:color="auto"/>
          </w:divBdr>
        </w:div>
        <w:div w:id="896863429">
          <w:marLeft w:val="0"/>
          <w:marRight w:val="0"/>
          <w:marTop w:val="0"/>
          <w:marBottom w:val="0"/>
          <w:divBdr>
            <w:top w:val="none" w:sz="0" w:space="0" w:color="auto"/>
            <w:left w:val="none" w:sz="0" w:space="0" w:color="auto"/>
            <w:bottom w:val="none" w:sz="0" w:space="0" w:color="auto"/>
            <w:right w:val="none" w:sz="0" w:space="0" w:color="auto"/>
          </w:divBdr>
        </w:div>
        <w:div w:id="1901135103">
          <w:marLeft w:val="0"/>
          <w:marRight w:val="0"/>
          <w:marTop w:val="0"/>
          <w:marBottom w:val="0"/>
          <w:divBdr>
            <w:top w:val="none" w:sz="0" w:space="0" w:color="auto"/>
            <w:left w:val="none" w:sz="0" w:space="0" w:color="auto"/>
            <w:bottom w:val="none" w:sz="0" w:space="0" w:color="auto"/>
            <w:right w:val="none" w:sz="0" w:space="0" w:color="auto"/>
          </w:divBdr>
        </w:div>
        <w:div w:id="818108409">
          <w:marLeft w:val="0"/>
          <w:marRight w:val="0"/>
          <w:marTop w:val="0"/>
          <w:marBottom w:val="0"/>
          <w:divBdr>
            <w:top w:val="none" w:sz="0" w:space="0" w:color="auto"/>
            <w:left w:val="none" w:sz="0" w:space="0" w:color="auto"/>
            <w:bottom w:val="none" w:sz="0" w:space="0" w:color="auto"/>
            <w:right w:val="none" w:sz="0" w:space="0" w:color="auto"/>
          </w:divBdr>
        </w:div>
        <w:div w:id="505750230">
          <w:marLeft w:val="0"/>
          <w:marRight w:val="0"/>
          <w:marTop w:val="0"/>
          <w:marBottom w:val="0"/>
          <w:divBdr>
            <w:top w:val="none" w:sz="0" w:space="0" w:color="auto"/>
            <w:left w:val="none" w:sz="0" w:space="0" w:color="auto"/>
            <w:bottom w:val="none" w:sz="0" w:space="0" w:color="auto"/>
            <w:right w:val="none" w:sz="0" w:space="0" w:color="auto"/>
          </w:divBdr>
        </w:div>
        <w:div w:id="184682387">
          <w:marLeft w:val="0"/>
          <w:marRight w:val="0"/>
          <w:marTop w:val="0"/>
          <w:marBottom w:val="0"/>
          <w:divBdr>
            <w:top w:val="none" w:sz="0" w:space="0" w:color="auto"/>
            <w:left w:val="none" w:sz="0" w:space="0" w:color="auto"/>
            <w:bottom w:val="none" w:sz="0" w:space="0" w:color="auto"/>
            <w:right w:val="none" w:sz="0" w:space="0" w:color="auto"/>
          </w:divBdr>
        </w:div>
        <w:div w:id="787239886">
          <w:marLeft w:val="0"/>
          <w:marRight w:val="0"/>
          <w:marTop w:val="0"/>
          <w:marBottom w:val="0"/>
          <w:divBdr>
            <w:top w:val="none" w:sz="0" w:space="0" w:color="auto"/>
            <w:left w:val="none" w:sz="0" w:space="0" w:color="auto"/>
            <w:bottom w:val="none" w:sz="0" w:space="0" w:color="auto"/>
            <w:right w:val="none" w:sz="0" w:space="0" w:color="auto"/>
          </w:divBdr>
        </w:div>
        <w:div w:id="534392994">
          <w:marLeft w:val="0"/>
          <w:marRight w:val="0"/>
          <w:marTop w:val="0"/>
          <w:marBottom w:val="0"/>
          <w:divBdr>
            <w:top w:val="none" w:sz="0" w:space="0" w:color="auto"/>
            <w:left w:val="none" w:sz="0" w:space="0" w:color="auto"/>
            <w:bottom w:val="none" w:sz="0" w:space="0" w:color="auto"/>
            <w:right w:val="none" w:sz="0" w:space="0" w:color="auto"/>
          </w:divBdr>
        </w:div>
        <w:div w:id="1360930333">
          <w:marLeft w:val="0"/>
          <w:marRight w:val="0"/>
          <w:marTop w:val="0"/>
          <w:marBottom w:val="0"/>
          <w:divBdr>
            <w:top w:val="none" w:sz="0" w:space="0" w:color="auto"/>
            <w:left w:val="none" w:sz="0" w:space="0" w:color="auto"/>
            <w:bottom w:val="none" w:sz="0" w:space="0" w:color="auto"/>
            <w:right w:val="none" w:sz="0" w:space="0" w:color="auto"/>
          </w:divBdr>
        </w:div>
        <w:div w:id="865951196">
          <w:marLeft w:val="0"/>
          <w:marRight w:val="0"/>
          <w:marTop w:val="0"/>
          <w:marBottom w:val="0"/>
          <w:divBdr>
            <w:top w:val="none" w:sz="0" w:space="0" w:color="auto"/>
            <w:left w:val="none" w:sz="0" w:space="0" w:color="auto"/>
            <w:bottom w:val="none" w:sz="0" w:space="0" w:color="auto"/>
            <w:right w:val="none" w:sz="0" w:space="0" w:color="auto"/>
          </w:divBdr>
        </w:div>
        <w:div w:id="1783499913">
          <w:marLeft w:val="0"/>
          <w:marRight w:val="0"/>
          <w:marTop w:val="0"/>
          <w:marBottom w:val="0"/>
          <w:divBdr>
            <w:top w:val="none" w:sz="0" w:space="0" w:color="auto"/>
            <w:left w:val="none" w:sz="0" w:space="0" w:color="auto"/>
            <w:bottom w:val="none" w:sz="0" w:space="0" w:color="auto"/>
            <w:right w:val="none" w:sz="0" w:space="0" w:color="auto"/>
          </w:divBdr>
        </w:div>
        <w:div w:id="41294907">
          <w:marLeft w:val="0"/>
          <w:marRight w:val="0"/>
          <w:marTop w:val="0"/>
          <w:marBottom w:val="0"/>
          <w:divBdr>
            <w:top w:val="none" w:sz="0" w:space="0" w:color="auto"/>
            <w:left w:val="none" w:sz="0" w:space="0" w:color="auto"/>
            <w:bottom w:val="none" w:sz="0" w:space="0" w:color="auto"/>
            <w:right w:val="none" w:sz="0" w:space="0" w:color="auto"/>
          </w:divBdr>
        </w:div>
        <w:div w:id="280654192">
          <w:marLeft w:val="0"/>
          <w:marRight w:val="0"/>
          <w:marTop w:val="0"/>
          <w:marBottom w:val="0"/>
          <w:divBdr>
            <w:top w:val="none" w:sz="0" w:space="0" w:color="auto"/>
            <w:left w:val="none" w:sz="0" w:space="0" w:color="auto"/>
            <w:bottom w:val="none" w:sz="0" w:space="0" w:color="auto"/>
            <w:right w:val="none" w:sz="0" w:space="0" w:color="auto"/>
          </w:divBdr>
        </w:div>
        <w:div w:id="8991634">
          <w:marLeft w:val="0"/>
          <w:marRight w:val="0"/>
          <w:marTop w:val="0"/>
          <w:marBottom w:val="0"/>
          <w:divBdr>
            <w:top w:val="none" w:sz="0" w:space="0" w:color="auto"/>
            <w:left w:val="none" w:sz="0" w:space="0" w:color="auto"/>
            <w:bottom w:val="none" w:sz="0" w:space="0" w:color="auto"/>
            <w:right w:val="none" w:sz="0" w:space="0" w:color="auto"/>
          </w:divBdr>
        </w:div>
        <w:div w:id="250818290">
          <w:marLeft w:val="0"/>
          <w:marRight w:val="0"/>
          <w:marTop w:val="0"/>
          <w:marBottom w:val="0"/>
          <w:divBdr>
            <w:top w:val="none" w:sz="0" w:space="0" w:color="auto"/>
            <w:left w:val="none" w:sz="0" w:space="0" w:color="auto"/>
            <w:bottom w:val="none" w:sz="0" w:space="0" w:color="auto"/>
            <w:right w:val="none" w:sz="0" w:space="0" w:color="auto"/>
          </w:divBdr>
        </w:div>
        <w:div w:id="209150887">
          <w:marLeft w:val="0"/>
          <w:marRight w:val="0"/>
          <w:marTop w:val="0"/>
          <w:marBottom w:val="0"/>
          <w:divBdr>
            <w:top w:val="none" w:sz="0" w:space="0" w:color="auto"/>
            <w:left w:val="none" w:sz="0" w:space="0" w:color="auto"/>
            <w:bottom w:val="none" w:sz="0" w:space="0" w:color="auto"/>
            <w:right w:val="none" w:sz="0" w:space="0" w:color="auto"/>
          </w:divBdr>
        </w:div>
        <w:div w:id="585067789">
          <w:marLeft w:val="0"/>
          <w:marRight w:val="0"/>
          <w:marTop w:val="0"/>
          <w:marBottom w:val="0"/>
          <w:divBdr>
            <w:top w:val="none" w:sz="0" w:space="0" w:color="auto"/>
            <w:left w:val="none" w:sz="0" w:space="0" w:color="auto"/>
            <w:bottom w:val="none" w:sz="0" w:space="0" w:color="auto"/>
            <w:right w:val="none" w:sz="0" w:space="0" w:color="auto"/>
          </w:divBdr>
        </w:div>
        <w:div w:id="878319184">
          <w:marLeft w:val="0"/>
          <w:marRight w:val="0"/>
          <w:marTop w:val="0"/>
          <w:marBottom w:val="0"/>
          <w:divBdr>
            <w:top w:val="none" w:sz="0" w:space="0" w:color="auto"/>
            <w:left w:val="none" w:sz="0" w:space="0" w:color="auto"/>
            <w:bottom w:val="none" w:sz="0" w:space="0" w:color="auto"/>
            <w:right w:val="none" w:sz="0" w:space="0" w:color="auto"/>
          </w:divBdr>
        </w:div>
        <w:div w:id="118846403">
          <w:marLeft w:val="0"/>
          <w:marRight w:val="0"/>
          <w:marTop w:val="0"/>
          <w:marBottom w:val="0"/>
          <w:divBdr>
            <w:top w:val="none" w:sz="0" w:space="0" w:color="auto"/>
            <w:left w:val="none" w:sz="0" w:space="0" w:color="auto"/>
            <w:bottom w:val="none" w:sz="0" w:space="0" w:color="auto"/>
            <w:right w:val="none" w:sz="0" w:space="0" w:color="auto"/>
          </w:divBdr>
        </w:div>
        <w:div w:id="653529586">
          <w:marLeft w:val="0"/>
          <w:marRight w:val="0"/>
          <w:marTop w:val="0"/>
          <w:marBottom w:val="0"/>
          <w:divBdr>
            <w:top w:val="none" w:sz="0" w:space="0" w:color="auto"/>
            <w:left w:val="none" w:sz="0" w:space="0" w:color="auto"/>
            <w:bottom w:val="none" w:sz="0" w:space="0" w:color="auto"/>
            <w:right w:val="none" w:sz="0" w:space="0" w:color="auto"/>
          </w:divBdr>
        </w:div>
        <w:div w:id="1880780858">
          <w:marLeft w:val="0"/>
          <w:marRight w:val="0"/>
          <w:marTop w:val="0"/>
          <w:marBottom w:val="0"/>
          <w:divBdr>
            <w:top w:val="none" w:sz="0" w:space="0" w:color="auto"/>
            <w:left w:val="none" w:sz="0" w:space="0" w:color="auto"/>
            <w:bottom w:val="none" w:sz="0" w:space="0" w:color="auto"/>
            <w:right w:val="none" w:sz="0" w:space="0" w:color="auto"/>
          </w:divBdr>
        </w:div>
        <w:div w:id="189223838">
          <w:marLeft w:val="0"/>
          <w:marRight w:val="0"/>
          <w:marTop w:val="0"/>
          <w:marBottom w:val="0"/>
          <w:divBdr>
            <w:top w:val="none" w:sz="0" w:space="0" w:color="auto"/>
            <w:left w:val="none" w:sz="0" w:space="0" w:color="auto"/>
            <w:bottom w:val="none" w:sz="0" w:space="0" w:color="auto"/>
            <w:right w:val="none" w:sz="0" w:space="0" w:color="auto"/>
          </w:divBdr>
        </w:div>
        <w:div w:id="58092305">
          <w:marLeft w:val="0"/>
          <w:marRight w:val="0"/>
          <w:marTop w:val="0"/>
          <w:marBottom w:val="0"/>
          <w:divBdr>
            <w:top w:val="none" w:sz="0" w:space="0" w:color="auto"/>
            <w:left w:val="none" w:sz="0" w:space="0" w:color="auto"/>
            <w:bottom w:val="none" w:sz="0" w:space="0" w:color="auto"/>
            <w:right w:val="none" w:sz="0" w:space="0" w:color="auto"/>
          </w:divBdr>
        </w:div>
        <w:div w:id="591746562">
          <w:marLeft w:val="0"/>
          <w:marRight w:val="0"/>
          <w:marTop w:val="0"/>
          <w:marBottom w:val="0"/>
          <w:divBdr>
            <w:top w:val="none" w:sz="0" w:space="0" w:color="auto"/>
            <w:left w:val="none" w:sz="0" w:space="0" w:color="auto"/>
            <w:bottom w:val="none" w:sz="0" w:space="0" w:color="auto"/>
            <w:right w:val="none" w:sz="0" w:space="0" w:color="auto"/>
          </w:divBdr>
        </w:div>
        <w:div w:id="919219410">
          <w:marLeft w:val="0"/>
          <w:marRight w:val="0"/>
          <w:marTop w:val="0"/>
          <w:marBottom w:val="0"/>
          <w:divBdr>
            <w:top w:val="none" w:sz="0" w:space="0" w:color="auto"/>
            <w:left w:val="none" w:sz="0" w:space="0" w:color="auto"/>
            <w:bottom w:val="none" w:sz="0" w:space="0" w:color="auto"/>
            <w:right w:val="none" w:sz="0" w:space="0" w:color="auto"/>
          </w:divBdr>
        </w:div>
        <w:div w:id="219561363">
          <w:marLeft w:val="0"/>
          <w:marRight w:val="0"/>
          <w:marTop w:val="0"/>
          <w:marBottom w:val="0"/>
          <w:divBdr>
            <w:top w:val="none" w:sz="0" w:space="0" w:color="auto"/>
            <w:left w:val="none" w:sz="0" w:space="0" w:color="auto"/>
            <w:bottom w:val="none" w:sz="0" w:space="0" w:color="auto"/>
            <w:right w:val="none" w:sz="0" w:space="0" w:color="auto"/>
          </w:divBdr>
        </w:div>
        <w:div w:id="1303537303">
          <w:marLeft w:val="0"/>
          <w:marRight w:val="0"/>
          <w:marTop w:val="0"/>
          <w:marBottom w:val="0"/>
          <w:divBdr>
            <w:top w:val="none" w:sz="0" w:space="0" w:color="auto"/>
            <w:left w:val="none" w:sz="0" w:space="0" w:color="auto"/>
            <w:bottom w:val="none" w:sz="0" w:space="0" w:color="auto"/>
            <w:right w:val="none" w:sz="0" w:space="0" w:color="auto"/>
          </w:divBdr>
        </w:div>
        <w:div w:id="1119228480">
          <w:marLeft w:val="0"/>
          <w:marRight w:val="0"/>
          <w:marTop w:val="0"/>
          <w:marBottom w:val="0"/>
          <w:divBdr>
            <w:top w:val="none" w:sz="0" w:space="0" w:color="auto"/>
            <w:left w:val="none" w:sz="0" w:space="0" w:color="auto"/>
            <w:bottom w:val="none" w:sz="0" w:space="0" w:color="auto"/>
            <w:right w:val="none" w:sz="0" w:space="0" w:color="auto"/>
          </w:divBdr>
        </w:div>
        <w:div w:id="878474980">
          <w:marLeft w:val="0"/>
          <w:marRight w:val="0"/>
          <w:marTop w:val="0"/>
          <w:marBottom w:val="0"/>
          <w:divBdr>
            <w:top w:val="none" w:sz="0" w:space="0" w:color="auto"/>
            <w:left w:val="none" w:sz="0" w:space="0" w:color="auto"/>
            <w:bottom w:val="none" w:sz="0" w:space="0" w:color="auto"/>
            <w:right w:val="none" w:sz="0" w:space="0" w:color="auto"/>
          </w:divBdr>
        </w:div>
        <w:div w:id="9867408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&#65279;<?xml version="1.0" encoding="utf-8"?><Relationships xmlns="http://schemas.openxmlformats.org/package/2006/relationships"><Relationship Type="http://schemas.openxmlformats.org/officeDocument/2006/relationships/footer" Target="footer1.xml" Id="rId8" /><Relationship Type="http://schemas.openxmlformats.org/officeDocument/2006/relationships/customXml" Target="../customXml/item4.xml" Id="rId13" /><Relationship Type="http://schemas.openxmlformats.org/officeDocument/2006/relationships/settings" Target="settings.xml" Id="rId3" /><Relationship Type="http://schemas.openxmlformats.org/officeDocument/2006/relationships/customXml" Target="../customXml/item3.xml" Id="rId12" /><Relationship Type="http://schemas.openxmlformats.org/officeDocument/2006/relationships/styles" Target="styles.xml" Id="rId2" /><Relationship Type="http://schemas.openxmlformats.org/officeDocument/2006/relationships/customXml" Target="../customXml/item1.xml" Id="rId1" /><Relationship Type="http://schemas.openxmlformats.org/officeDocument/2006/relationships/endnotes" Target="endnotes.xml" Id="rId6" /><Relationship Type="http://schemas.openxmlformats.org/officeDocument/2006/relationships/customXml" Target="../customXml/item2.xml" Id="rId11" /><Relationship Type="http://schemas.openxmlformats.org/officeDocument/2006/relationships/footnotes" Target="footnotes.xml" Id="rId5" /><Relationship Type="http://schemas.openxmlformats.org/officeDocument/2006/relationships/theme" Target="theme/theme1.xml" Id="rId10" /><Relationship Type="http://schemas.openxmlformats.org/officeDocument/2006/relationships/webSettings" Target="webSettings.xml" Id="rId4" /><Relationship Type="http://schemas.openxmlformats.org/officeDocument/2006/relationships/fontTable" Target="fontTable.xml" Id="rId9" /></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arboo\AppData\Local\Microsoft\Windows\Temporary%20Internet%20Files\Content.Outlook\HASFT1E8\TypeOut%20interview%20template%2001%2006%2011%209703.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7B7CFF3CFC7DF64EB7201222A1216BCF" ma:contentTypeVersion="18" ma:contentTypeDescription="Create a new document." ma:contentTypeScope="" ma:versionID="406a9a71e5a93950d65209e27e2643fe">
  <xsd:schema xmlns:xsd="http://www.w3.org/2001/XMLSchema" xmlns:xs="http://www.w3.org/2001/XMLSchema" xmlns:p="http://schemas.microsoft.com/office/2006/metadata/properties" xmlns:ns2="9694a3d4-146a-4b47-b723-743accc739f7" xmlns:ns3="6c99d564-f4cd-4aa0-b26e-2c266698f45c" xmlns:ns4="df67269e-7719-47df-8fd4-745b9d2bc804" targetNamespace="http://schemas.microsoft.com/office/2006/metadata/properties" ma:root="true" ma:fieldsID="726c9af858aefa8105ffee32430685ce" ns2:_="" ns3:_="" ns4:_="">
    <xsd:import namespace="9694a3d4-146a-4b47-b723-743accc739f7"/>
    <xsd:import namespace="6c99d564-f4cd-4aa0-b26e-2c266698f45c"/>
    <xsd:import namespace="df67269e-7719-47df-8fd4-745b9d2bc80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Location" minOccurs="0"/>
                <xsd:element ref="ns2:MediaServiceGenerationTime" minOccurs="0"/>
                <xsd:element ref="ns2:MediaServiceEventHashCode" minOccurs="0"/>
                <xsd:element ref="ns2:MediaServiceOCR"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94a3d4-146a-4b47-b723-743accc739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d2b50a9-5d03-4517-b8be-f302d98c1b8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c99d564-f4cd-4aa0-b26e-2c266698f45c"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f67269e-7719-47df-8fd4-745b9d2bc804"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665ba16a-1678-4b3b-bffb-93cde3515cd3}" ma:internalName="TaxCatchAll" ma:showField="CatchAllData" ma:web="6c99d564-f4cd-4aa0-b26e-2c266698f45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694a3d4-146a-4b47-b723-743accc739f7">
      <Terms xmlns="http://schemas.microsoft.com/office/infopath/2007/PartnerControls"/>
    </lcf76f155ced4ddcb4097134ff3c332f>
    <TaxCatchAll xmlns="df67269e-7719-47df-8fd4-745b9d2bc804" xsi:nil="true"/>
  </documentManagement>
</p:properties>
</file>

<file path=customXml/itemProps1.xml><?xml version="1.0" encoding="utf-8"?>
<ds:datastoreItem xmlns:ds="http://schemas.openxmlformats.org/officeDocument/2006/customXml" ds:itemID="{02BDEFC5-EAAF-479F-973B-D8342A964CD6}">
  <ds:schemaRefs>
    <ds:schemaRef ds:uri="http://schemas.openxmlformats.org/officeDocument/2006/bibliography"/>
  </ds:schemaRefs>
</ds:datastoreItem>
</file>

<file path=customXml/itemProps2.xml><?xml version="1.0" encoding="utf-8"?>
<ds:datastoreItem xmlns:ds="http://schemas.openxmlformats.org/officeDocument/2006/customXml" ds:itemID="{648ED85C-42C7-424B-8515-0D2B4AAF9822}"/>
</file>

<file path=customXml/itemProps3.xml><?xml version="1.0" encoding="utf-8"?>
<ds:datastoreItem xmlns:ds="http://schemas.openxmlformats.org/officeDocument/2006/customXml" ds:itemID="{9867750C-9541-4E04-B962-D674A1D6E651}"/>
</file>

<file path=customXml/itemProps4.xml><?xml version="1.0" encoding="utf-8"?>
<ds:datastoreItem xmlns:ds="http://schemas.openxmlformats.org/officeDocument/2006/customXml" ds:itemID="{30C18318-18AC-41C7-9AA8-C1158136C37D}"/>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TypeOut interview template 01 06 11 9703</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Sarah Laborde</dc:creator>
  <lastModifiedBy>Deanna Barac</lastModifiedBy>
  <revision>5</revision>
  <dcterms:created xsi:type="dcterms:W3CDTF">2024-12-16T20:54:00.0000000Z</dcterms:created>
  <dcterms:modified xsi:type="dcterms:W3CDTF">2024-12-17T13:57:35.0564585Z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0x0101007B7CFF3CFC7DF64EB7201222A1216BCF</vt:lpwstr>
  </property>
  <property fmtid="{D5CDD505-2E9C-101B-9397-08002B2CF9AE}" pid="3" name="MediaServiceImageTags">
    <vt:lpwstr/>
  </property>
</Properties>
</file>